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4339"/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-260605</wp:posOffset>
            </wp:positionV>
            <wp:extent cx="7772400" cy="8357616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2003 ELECTRICAL  </w:t>
      </w:r>
    </w:p>
    <w:p>
      <w:pPr>
        <w:rPr>
          <w:rFonts w:ascii="Times New Roman" w:hAnsi="Times New Roman" w:cs="Times New Roman"/>
          <w:color w:val="010302"/>
        </w:rPr>
        <w:spacing w:before="0" w:after="0" w:line="608" w:lineRule="exact"/>
        <w:ind w:left="215" w:right="335" w:firstLine="1737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Fuses &amp; Circuit Breakers - New Beetle &amp; New Beetle Convertible  </w:t>
      </w:r>
      <w:r>
        <w:br w:type="textWrapping" w:clear="all"/>
      </w:r>
      <w:r>
        <w:rPr sz="30" baseline="0" dirty="0">
          <w:jc w:val="left"/>
          <w:rFonts w:ascii="Arial" w:hAnsi="Arial" w:cs="Arial"/>
          <w:b/>
          <w:bCs/>
          <w:color w:val="000000"/>
          <w:sz w:val="30"/>
          <w:szCs w:val="30"/>
        </w:rPr>
        <w:t>IDENTIFICATION  </w:t>
      </w:r>
    </w:p>
    <w:p>
      <w:pPr>
        <w:rPr>
          <w:rFonts w:ascii="Times New Roman" w:hAnsi="Times New Roman" w:cs="Times New Roman"/>
          <w:color w:val="010302"/>
        </w:rPr>
        <w:spacing w:before="163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ENGINE CODE  </w:t>
      </w:r>
    </w:p>
    <w:p>
      <w:pPr>
        <w:rPr>
          <w:rFonts w:ascii="Times New Roman" w:hAnsi="Times New Roman" w:cs="Times New Roman"/>
          <w:color w:val="010302"/>
        </w:rPr>
        <w:spacing w:before="220" w:after="0" w:line="266" w:lineRule="exact"/>
        <w:ind w:left="215" w:right="335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Engines are identified by a 3-letter code stamped on the engine. For engine code locations, see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-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3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.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Engine codes are also located on the vehicle data plate.   </w:t>
      </w:r>
    </w:p>
    <w:p>
      <w:pPr>
        <w:spacing w:after="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2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27812</wp:posOffset>
            </wp:positionV>
            <wp:extent cx="5372100" cy="5066537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506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820"/>
        </w:tabs>
        <w:spacing w:before="0" w:after="0" w:line="268" w:lineRule="exact"/>
        <w:ind w:left="1820" w:right="300" w:hanging="153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NOTE:	Engine number for 1.8L turbo can b</w:t>
      </w:r>
      <w:r>
        <w:rPr sz="24" baseline="0" dirty="0">
          <w:jc w:val="left"/>
          <w:rFonts w:ascii="Arial" w:hAnsi="Arial" w:cs="Arial"/>
          <w:b/>
          <w:bCs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found on mating flange between engine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and transmission. Additionally there is a sticker on cylinder head (valve) cover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90" w:right="0" w:firstLine="153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with engine code and serial number.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2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-694183</wp:posOffset>
            </wp:positionV>
            <wp:extent cx="5372100" cy="5066537"/>
            <wp:effectExtent l="0" t="0" r="0" b="0"/>
            <wp:wrapNone/>
            <wp:docPr id="102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506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2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-869443</wp:posOffset>
            </wp:positionV>
            <wp:extent cx="5372100" cy="5066537"/>
            <wp:effectExtent l="0" t="0" r="0" b="0"/>
            <wp:wrapNone/>
            <wp:docPr id="103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506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3171"/>
          <w:pgMar w:top="390" w:right="500" w:bottom="152" w:left="500" w:header="708" w:footer="708" w:gutter="0"/>
          <w:docGrid w:linePitch="360"/>
        </w:sect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1: Locating Engine Identification Code (1.8L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pacing w:val="59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AWD Shown; AWV Similar)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-258928</wp:posOffset>
            </wp:positionV>
            <wp:extent cx="7772400" cy="8357616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20"/>
        </w:tabs>
        <w:spacing w:before="0" w:after="0" w:line="268" w:lineRule="exact"/>
        <w:ind w:left="1820" w:right="260" w:hanging="153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NOTE:	Engine code for 1.9L TDI is located between diesel injection pump and exhaust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manifold, on engine block. Additionally there is a sticker on the timing belt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guard containing engine code and serial number. Engine code is also included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on vehicle data plate.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6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-693674</wp:posOffset>
            </wp:positionV>
            <wp:extent cx="5372100" cy="5055107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505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215" w:right="4547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2: Locating Engine Identification Code (1.9L TDI - ALH)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20"/>
        </w:tabs>
        <w:spacing w:before="0" w:after="0" w:line="268" w:lineRule="exact"/>
        <w:ind w:left="1820" w:right="287" w:hanging="153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NOTE:	Engine code and serial number for 2.0L is located can be found on flange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between engine/transmission. Additionally there is a sticker on the timing belt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3171"/>
          <w:pgMar w:top="387" w:right="500" w:bottom="400" w:left="500" w:header="708" w:footer="708" w:gutter="0"/>
          <w:docGrid w:linePitch="360"/>
        </w:sectPr>
        <w:spacing w:before="0" w:after="0" w:line="268" w:lineRule="exact"/>
        <w:ind w:left="1820" w:right="287" w:firstLine="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guard containing engine code and serial number. Engine code is also included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on vehicle data plate.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-1212850</wp:posOffset>
            </wp:positionV>
            <wp:extent cx="7772400" cy="8357616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-955294</wp:posOffset>
            </wp:positionV>
            <wp:extent cx="5372099" cy="5142737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099" cy="514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215" w:right="228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3: Locating Engine Identification Code (2.0L - AVH/AZG &amp; BDC)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28" w:after="0" w:line="240" w:lineRule="auto"/>
        <w:ind w:left="215" w:right="0" w:firstLine="0"/>
      </w:pPr>
      <w:r/>
      <w:r>
        <w:rPr sz="30" baseline="0" dirty="0">
          <w:jc w:val="left"/>
          <w:rFonts w:ascii="Arial" w:hAnsi="Arial" w:cs="Arial"/>
          <w:b/>
          <w:bCs/>
          <w:color w:val="000000"/>
          <w:sz w:val="30"/>
          <w:szCs w:val="30"/>
        </w:rPr>
        <w:t>FUSES  </w:t>
      </w:r>
    </w:p>
    <w:p>
      <w:pPr>
        <w:rPr>
          <w:rFonts w:ascii="Times New Roman" w:hAnsi="Times New Roman" w:cs="Times New Roman"/>
          <w:color w:val="010302"/>
        </w:rPr>
        <w:spacing w:before="163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FUSE COLOR IDENTIFICATION  </w:t>
      </w:r>
    </w:p>
    <w:p>
      <w:pPr>
        <w:rPr>
          <w:rFonts w:ascii="Times New Roman" w:hAnsi="Times New Roman" w:cs="Times New Roman"/>
          <w:color w:val="010302"/>
        </w:rPr>
        <w:spacing w:before="162" w:after="0" w:line="240" w:lineRule="auto"/>
        <w:ind w:left="215" w:right="0" w:firstLine="0"/>
      </w:pPr>
      <w:r>
        <w:drawing>
          <wp:anchor simplePos="0" relativeHeight="251658261" behindDoc="1" locked="0" layoutInCell="1" allowOverlap="1">
            <wp:simplePos x="0" y="0"/>
            <wp:positionH relativeFrom="page">
              <wp:posOffset>454405</wp:posOffset>
            </wp:positionH>
            <wp:positionV relativeFrom="paragraph">
              <wp:posOffset>257200</wp:posOffset>
            </wp:positionV>
            <wp:extent cx="5511800" cy="1500886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150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FUSE COLOR/AMP RATING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1" behindDoc="1" locked="0" layoutInCell="1" allowOverlap="1">
            <wp:simplePos x="0" y="0"/>
            <wp:positionH relativeFrom="page">
              <wp:posOffset>454405</wp:posOffset>
            </wp:positionH>
            <wp:positionV relativeFrom="paragraph">
              <wp:posOffset>-923290</wp:posOffset>
            </wp:positionV>
            <wp:extent cx="5511800" cy="1500886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150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-900684</wp:posOffset>
            </wp:positionV>
            <wp:extent cx="2586227" cy="206503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3"/>
                    </a:xfrm>
                    <a:custGeom>
                      <a:rect l="l" t="t" r="r" b="b"/>
                      <a:pathLst>
                        <a:path w="2586227" h="206503">
                          <a:moveTo>
                            <a:pt x="2577083" y="9144"/>
                          </a:moveTo>
                          <a:lnTo>
                            <a:pt x="2586227" y="0"/>
                          </a:lnTo>
                          <a:lnTo>
                            <a:pt x="2586227" y="206503"/>
                          </a:lnTo>
                          <a:lnTo>
                            <a:pt x="0" y="206503"/>
                          </a:lnTo>
                          <a:lnTo>
                            <a:pt x="9905" y="197359"/>
                          </a:lnTo>
                          <a:lnTo>
                            <a:pt x="25770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-900684</wp:posOffset>
            </wp:positionV>
            <wp:extent cx="2586227" cy="206503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3"/>
                    </a:xfrm>
                    <a:custGeom>
                      <a:rect l="l" t="t" r="r" b="b"/>
                      <a:pathLst>
                        <a:path w="2586227" h="206503">
                          <a:moveTo>
                            <a:pt x="9905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-900684</wp:posOffset>
            </wp:positionV>
            <wp:extent cx="2881123" cy="206503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3"/>
                    </a:xfrm>
                    <a:custGeom>
                      <a:rect l="l" t="t" r="r" b="b"/>
                      <a:pathLst>
                        <a:path w="2881123" h="206503">
                          <a:moveTo>
                            <a:pt x="2871217" y="9144"/>
                          </a:moveTo>
                          <a:lnTo>
                            <a:pt x="2881123" y="0"/>
                          </a:lnTo>
                          <a:lnTo>
                            <a:pt x="2881123" y="206503"/>
                          </a:lnTo>
                          <a:lnTo>
                            <a:pt x="0" y="206503"/>
                          </a:lnTo>
                          <a:lnTo>
                            <a:pt x="9906" y="197359"/>
                          </a:lnTo>
                          <a:lnTo>
                            <a:pt x="287121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-900684</wp:posOffset>
            </wp:positionV>
            <wp:extent cx="2881123" cy="206503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3"/>
                    </a:xfrm>
                    <a:custGeom>
                      <a:rect l="l" t="t" r="r" b="b"/>
                      <a:pathLst>
                        <a:path w="2881123" h="206503">
                          <a:moveTo>
                            <a:pt x="9906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-694181</wp:posOffset>
            </wp:positionV>
            <wp:extent cx="2586227" cy="207263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3"/>
                    </a:xfrm>
                    <a:custGeom>
                      <a:rect l="l" t="t" r="r" b="b"/>
                      <a:pathLst>
                        <a:path w="2586227" h="207263">
                          <a:moveTo>
                            <a:pt x="2577083" y="9906"/>
                          </a:moveTo>
                          <a:lnTo>
                            <a:pt x="2586227" y="0"/>
                          </a:lnTo>
                          <a:lnTo>
                            <a:pt x="2586227" y="207263"/>
                          </a:lnTo>
                          <a:lnTo>
                            <a:pt x="0" y="207263"/>
                          </a:lnTo>
                          <a:lnTo>
                            <a:pt x="9905" y="198119"/>
                          </a:lnTo>
                          <a:lnTo>
                            <a:pt x="2577083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-694181</wp:posOffset>
            </wp:positionV>
            <wp:extent cx="2586227" cy="207263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3"/>
                    </a:xfrm>
                    <a:custGeom>
                      <a:rect l="l" t="t" r="r" b="b"/>
                      <a:pathLst>
                        <a:path w="2586227" h="207263">
                          <a:moveTo>
                            <a:pt x="9905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-694181</wp:posOffset>
            </wp:positionV>
            <wp:extent cx="2881123" cy="207263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3"/>
                    </a:xfrm>
                    <a:custGeom>
                      <a:rect l="l" t="t" r="r" b="b"/>
                      <a:pathLst>
                        <a:path w="2881123" h="207263">
                          <a:moveTo>
                            <a:pt x="2871217" y="9906"/>
                          </a:moveTo>
                          <a:lnTo>
                            <a:pt x="2881123" y="0"/>
                          </a:lnTo>
                          <a:lnTo>
                            <a:pt x="2881123" y="207263"/>
                          </a:lnTo>
                          <a:lnTo>
                            <a:pt x="0" y="207263"/>
                          </a:lnTo>
                          <a:lnTo>
                            <a:pt x="9906" y="198119"/>
                          </a:lnTo>
                          <a:lnTo>
                            <a:pt x="2871217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-694181</wp:posOffset>
            </wp:positionV>
            <wp:extent cx="2881123" cy="207263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3"/>
                    </a:xfrm>
                    <a:custGeom>
                      <a:rect l="l" t="t" r="r" b="b"/>
                      <a:pathLst>
                        <a:path w="2881123" h="207263">
                          <a:moveTo>
                            <a:pt x="9906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-486918</wp:posOffset>
            </wp:positionV>
            <wp:extent cx="2586227" cy="207265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5"/>
                    </a:xfrm>
                    <a:custGeom>
                      <a:rect l="l" t="t" r="r" b="b"/>
                      <a:pathLst>
                        <a:path w="2586227" h="207265">
                          <a:moveTo>
                            <a:pt x="2577083" y="9906"/>
                          </a:moveTo>
                          <a:lnTo>
                            <a:pt x="2586227" y="0"/>
                          </a:lnTo>
                          <a:lnTo>
                            <a:pt x="2586227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25770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-486918</wp:posOffset>
            </wp:positionV>
            <wp:extent cx="2586227" cy="207265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5"/>
                    </a:xfrm>
                    <a:custGeom>
                      <a:rect l="l" t="t" r="r" b="b"/>
                      <a:pathLst>
                        <a:path w="2586227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-486918</wp:posOffset>
            </wp:positionV>
            <wp:extent cx="2881123" cy="207265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5"/>
                    </a:xfrm>
                    <a:custGeom>
                      <a:rect l="l" t="t" r="r" b="b"/>
                      <a:pathLst>
                        <a:path w="2881123" h="207265">
                          <a:moveTo>
                            <a:pt x="2871217" y="9906"/>
                          </a:moveTo>
                          <a:lnTo>
                            <a:pt x="2881123" y="0"/>
                          </a:lnTo>
                          <a:lnTo>
                            <a:pt x="2881123" y="207265"/>
                          </a:lnTo>
                          <a:lnTo>
                            <a:pt x="0" y="207265"/>
                          </a:lnTo>
                          <a:lnTo>
                            <a:pt x="9906" y="197359"/>
                          </a:lnTo>
                          <a:lnTo>
                            <a:pt x="287121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9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-486918</wp:posOffset>
            </wp:positionV>
            <wp:extent cx="2881123" cy="207265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5"/>
                    </a:xfrm>
                    <a:custGeom>
                      <a:rect l="l" t="t" r="r" b="b"/>
                      <a:pathLst>
                        <a:path w="2881123" h="207265">
                          <a:moveTo>
                            <a:pt x="9906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-279653</wp:posOffset>
            </wp:positionV>
            <wp:extent cx="2586227" cy="206501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1"/>
                    </a:xfrm>
                    <a:custGeom>
                      <a:rect l="l" t="t" r="r" b="b"/>
                      <a:pathLst>
                        <a:path w="2586227" h="206501">
                          <a:moveTo>
                            <a:pt x="2577083" y="9144"/>
                          </a:moveTo>
                          <a:lnTo>
                            <a:pt x="2586227" y="0"/>
                          </a:lnTo>
                          <a:lnTo>
                            <a:pt x="2586227" y="206501"/>
                          </a:lnTo>
                          <a:lnTo>
                            <a:pt x="0" y="206501"/>
                          </a:lnTo>
                          <a:lnTo>
                            <a:pt x="9905" y="197358"/>
                          </a:lnTo>
                          <a:lnTo>
                            <a:pt x="25770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-279653</wp:posOffset>
            </wp:positionV>
            <wp:extent cx="2586227" cy="206501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1"/>
                    </a:xfrm>
                    <a:custGeom>
                      <a:rect l="l" t="t" r="r" b="b"/>
                      <a:pathLst>
                        <a:path w="2586227" h="206501">
                          <a:moveTo>
                            <a:pt x="9905" y="197358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-279653</wp:posOffset>
            </wp:positionV>
            <wp:extent cx="2881123" cy="206501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1"/>
                    </a:xfrm>
                    <a:custGeom>
                      <a:rect l="l" t="t" r="r" b="b"/>
                      <a:pathLst>
                        <a:path w="2881123" h="206501">
                          <a:moveTo>
                            <a:pt x="2871217" y="9144"/>
                          </a:moveTo>
                          <a:lnTo>
                            <a:pt x="2881123" y="0"/>
                          </a:lnTo>
                          <a:lnTo>
                            <a:pt x="2881123" y="206501"/>
                          </a:lnTo>
                          <a:lnTo>
                            <a:pt x="0" y="206501"/>
                          </a:lnTo>
                          <a:lnTo>
                            <a:pt x="9906" y="197358"/>
                          </a:lnTo>
                          <a:lnTo>
                            <a:pt x="287121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-279653</wp:posOffset>
            </wp:positionV>
            <wp:extent cx="2881123" cy="206501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1"/>
                    </a:xfrm>
                    <a:custGeom>
                      <a:rect l="l" t="t" r="r" b="b"/>
                      <a:pathLst>
                        <a:path w="2881123" h="206501">
                          <a:moveTo>
                            <a:pt x="9906" y="197358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-73152</wp:posOffset>
            </wp:positionV>
            <wp:extent cx="2586227" cy="207265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5"/>
                    </a:xfrm>
                    <a:custGeom>
                      <a:rect l="l" t="t" r="r" b="b"/>
                      <a:pathLst>
                        <a:path w="2586227" h="207265">
                          <a:moveTo>
                            <a:pt x="2577083" y="9907"/>
                          </a:moveTo>
                          <a:lnTo>
                            <a:pt x="2586227" y="0"/>
                          </a:lnTo>
                          <a:lnTo>
                            <a:pt x="2586227" y="207265"/>
                          </a:lnTo>
                          <a:lnTo>
                            <a:pt x="0" y="207265"/>
                          </a:lnTo>
                          <a:lnTo>
                            <a:pt x="9905" y="198121"/>
                          </a:lnTo>
                          <a:lnTo>
                            <a:pt x="2577083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-73152</wp:posOffset>
            </wp:positionV>
            <wp:extent cx="2586227" cy="207265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5"/>
                    </a:xfrm>
                    <a:custGeom>
                      <a:rect l="l" t="t" r="r" b="b"/>
                      <a:pathLst>
                        <a:path w="2586227" h="207265">
                          <a:moveTo>
                            <a:pt x="9905" y="198121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2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-73152</wp:posOffset>
            </wp:positionV>
            <wp:extent cx="2881123" cy="207265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5"/>
                    </a:xfrm>
                    <a:custGeom>
                      <a:rect l="l" t="t" r="r" b="b"/>
                      <a:pathLst>
                        <a:path w="2881123" h="207265">
                          <a:moveTo>
                            <a:pt x="2871217" y="9907"/>
                          </a:moveTo>
                          <a:lnTo>
                            <a:pt x="2881123" y="0"/>
                          </a:lnTo>
                          <a:lnTo>
                            <a:pt x="2881123" y="207265"/>
                          </a:lnTo>
                          <a:lnTo>
                            <a:pt x="0" y="207265"/>
                          </a:lnTo>
                          <a:lnTo>
                            <a:pt x="9906" y="198121"/>
                          </a:lnTo>
                          <a:lnTo>
                            <a:pt x="2871217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-73152</wp:posOffset>
            </wp:positionV>
            <wp:extent cx="2881123" cy="207265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5"/>
                    </a:xfrm>
                    <a:custGeom>
                      <a:rect l="l" t="t" r="r" b="b"/>
                      <a:pathLst>
                        <a:path w="2881123" h="207265">
                          <a:moveTo>
                            <a:pt x="9906" y="198121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907"/>
                          </a:lnTo>
                          <a:lnTo>
                            <a:pt x="9906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134113</wp:posOffset>
            </wp:positionV>
            <wp:extent cx="2586227" cy="207264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4"/>
                    </a:xfrm>
                    <a:custGeom>
                      <a:rect l="l" t="t" r="r" b="b"/>
                      <a:pathLst>
                        <a:path w="2586227" h="207264">
                          <a:moveTo>
                            <a:pt x="2577083" y="9906"/>
                          </a:moveTo>
                          <a:lnTo>
                            <a:pt x="2586227" y="0"/>
                          </a:lnTo>
                          <a:lnTo>
                            <a:pt x="2586227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257708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134113</wp:posOffset>
            </wp:positionV>
            <wp:extent cx="2586227" cy="207264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4"/>
                    </a:xfrm>
                    <a:custGeom>
                      <a:rect l="l" t="t" r="r" b="b"/>
                      <a:pathLst>
                        <a:path w="2586227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8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134113</wp:posOffset>
            </wp:positionV>
            <wp:extent cx="2881123" cy="207264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4"/>
                    </a:xfrm>
                    <a:custGeom>
                      <a:rect l="l" t="t" r="r" b="b"/>
                      <a:pathLst>
                        <a:path w="2881123" h="207264">
                          <a:moveTo>
                            <a:pt x="2871217" y="9906"/>
                          </a:moveTo>
                          <a:lnTo>
                            <a:pt x="2881123" y="0"/>
                          </a:lnTo>
                          <a:lnTo>
                            <a:pt x="2881123" y="207264"/>
                          </a:lnTo>
                          <a:lnTo>
                            <a:pt x="0" y="207264"/>
                          </a:lnTo>
                          <a:lnTo>
                            <a:pt x="9906" y="197357"/>
                          </a:lnTo>
                          <a:lnTo>
                            <a:pt x="287121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134113</wp:posOffset>
            </wp:positionV>
            <wp:extent cx="2881123" cy="207264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4"/>
                    </a:xfrm>
                    <a:custGeom>
                      <a:rect l="l" t="t" r="r" b="b"/>
                      <a:pathLst>
                        <a:path w="2881123" h="207264">
                          <a:moveTo>
                            <a:pt x="9906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50" w:tblpY="-270"/>
        <w:tblOverlap w:val="never"/>
        "
        <w:tblW w:w="8590" w:type="dxa"/>
        <w:tblLook w:val="04A0" w:firstRow="1" w:lastRow="0" w:firstColumn="1" w:lastColumn="0" w:noHBand="0" w:noVBand="1"/>
      </w:tblPr>
      <w:tblGrid>
        <w:gridCol w:w="4072"/>
        <w:gridCol w:w="4537"/>
      </w:tblGrid>
      <w:tr>
        <w:trPr>
          <w:trHeight w:val="305"/>
        </w:trPr>
        <w:tc>
          <w:tcPr>
            <w:tcW w:w="40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Fuse Color  </w:t>
            </w:r>
          </w:p>
        </w:tc>
        <w:tc>
          <w:tcPr>
            <w:tcW w:w="453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24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Amp Rating  </w:t>
            </w:r>
          </w:p>
        </w:tc>
      </w:tr>
      <w:tr>
        <w:trPr>
          <w:trHeight w:val="306"/>
        </w:trPr>
        <w:tc>
          <w:tcPr>
            <w:tcW w:w="40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Beige  </w:t>
            </w:r>
          </w:p>
        </w:tc>
        <w:tc>
          <w:tcPr>
            <w:tcW w:w="453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38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</w:tr>
      <w:tr>
        <w:trPr>
          <w:trHeight w:val="306"/>
        </w:trPr>
        <w:tc>
          <w:tcPr>
            <w:tcW w:w="40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Blue  </w:t>
            </w:r>
          </w:p>
        </w:tc>
        <w:tc>
          <w:tcPr>
            <w:tcW w:w="453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6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</w:tr>
      <w:tr>
        <w:trPr>
          <w:trHeight w:val="305"/>
        </w:trPr>
        <w:tc>
          <w:tcPr>
            <w:tcW w:w="40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Brown  </w:t>
            </w:r>
          </w:p>
        </w:tc>
        <w:tc>
          <w:tcPr>
            <w:tcW w:w="453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0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7.5  </w:t>
            </w:r>
          </w:p>
        </w:tc>
      </w:tr>
      <w:tr>
        <w:trPr>
          <w:trHeight w:val="306"/>
        </w:trPr>
        <w:tc>
          <w:tcPr>
            <w:tcW w:w="40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Green  </w:t>
            </w:r>
          </w:p>
        </w:tc>
        <w:tc>
          <w:tcPr>
            <w:tcW w:w="453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6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</w:tr>
      <w:tr>
        <w:trPr>
          <w:trHeight w:val="306"/>
        </w:trPr>
        <w:tc>
          <w:tcPr>
            <w:tcW w:w="40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Red  </w:t>
            </w:r>
          </w:p>
        </w:tc>
        <w:tc>
          <w:tcPr>
            <w:tcW w:w="453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6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</w:tr>
      <w:tr>
        <w:trPr>
          <w:trHeight w:val="305"/>
        </w:trPr>
        <w:tc>
          <w:tcPr>
            <w:tcW w:w="40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Violet  </w:t>
            </w:r>
          </w:p>
        </w:tc>
        <w:tc>
          <w:tcPr>
            <w:tcW w:w="453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38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8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-41147</wp:posOffset>
            </wp:positionV>
            <wp:extent cx="2881123" cy="207264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4"/>
                    </a:xfrm>
                    <a:custGeom>
                      <a:rect l="l" t="t" r="r" b="b"/>
                      <a:pathLst>
                        <a:path w="2881123" h="207264">
                          <a:moveTo>
                            <a:pt x="2871217" y="9906"/>
                          </a:moveTo>
                          <a:lnTo>
                            <a:pt x="2881123" y="0"/>
                          </a:lnTo>
                          <a:lnTo>
                            <a:pt x="2881123" y="207264"/>
                          </a:lnTo>
                          <a:lnTo>
                            <a:pt x="0" y="207264"/>
                          </a:lnTo>
                          <a:lnTo>
                            <a:pt x="9906" y="197357"/>
                          </a:lnTo>
                          <a:lnTo>
                            <a:pt x="287121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-41147</wp:posOffset>
            </wp:positionV>
            <wp:extent cx="2881123" cy="207264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4"/>
                    </a:xfrm>
                    <a:custGeom>
                      <a:rect l="l" t="t" r="r" b="b"/>
                      <a:pathLst>
                        <a:path w="2881123" h="207264">
                          <a:moveTo>
                            <a:pt x="9906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166117</wp:posOffset>
            </wp:positionV>
            <wp:extent cx="2586227" cy="206501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1"/>
                    </a:xfrm>
                    <a:custGeom>
                      <a:rect l="l" t="t" r="r" b="b"/>
                      <a:pathLst>
                        <a:path w="2586227" h="206501">
                          <a:moveTo>
                            <a:pt x="2577083" y="9143"/>
                          </a:moveTo>
                          <a:lnTo>
                            <a:pt x="2586227" y="0"/>
                          </a:lnTo>
                          <a:lnTo>
                            <a:pt x="2586227" y="206501"/>
                          </a:lnTo>
                          <a:lnTo>
                            <a:pt x="0" y="206501"/>
                          </a:lnTo>
                          <a:lnTo>
                            <a:pt x="9905" y="197357"/>
                          </a:lnTo>
                          <a:lnTo>
                            <a:pt x="257708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166117</wp:posOffset>
            </wp:positionV>
            <wp:extent cx="2586227" cy="206501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1"/>
                    </a:xfrm>
                    <a:custGeom>
                      <a:rect l="l" t="t" r="r" b="b"/>
                      <a:pathLst>
                        <a:path w="2586227" h="206501">
                          <a:moveTo>
                            <a:pt x="9905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4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166117</wp:posOffset>
            </wp:positionV>
            <wp:extent cx="2881123" cy="206501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1"/>
                    </a:xfrm>
                    <a:custGeom>
                      <a:rect l="l" t="t" r="r" b="b"/>
                      <a:pathLst>
                        <a:path w="2881123" h="206501">
                          <a:moveTo>
                            <a:pt x="2871217" y="9143"/>
                          </a:moveTo>
                          <a:lnTo>
                            <a:pt x="2881123" y="0"/>
                          </a:lnTo>
                          <a:lnTo>
                            <a:pt x="2881123" y="206501"/>
                          </a:lnTo>
                          <a:lnTo>
                            <a:pt x="0" y="206501"/>
                          </a:lnTo>
                          <a:lnTo>
                            <a:pt x="9906" y="197357"/>
                          </a:lnTo>
                          <a:lnTo>
                            <a:pt x="287121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166117</wp:posOffset>
            </wp:positionV>
            <wp:extent cx="2881123" cy="206501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1"/>
                    </a:xfrm>
                    <a:custGeom>
                      <a:rect l="l" t="t" r="r" b="b"/>
                      <a:pathLst>
                        <a:path w="2881123" h="206501">
                          <a:moveTo>
                            <a:pt x="9906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143"/>
                          </a:lnTo>
                          <a:lnTo>
                            <a:pt x="9906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0" behindDoc="0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9397</wp:posOffset>
            </wp:positionV>
            <wp:extent cx="5492750" cy="42418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2750" cy="4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2250" w:h="13171"/>
          <w:pgMar w:top="500" w:right="500" w:bottom="26" w:left="500" w:header="708" w:footer="708" w:gutter="0"/>
          <w:docGrid w:linePitch="360"/>
        </w:sectPr>
      </w:pP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-1158875</wp:posOffset>
            </wp:positionV>
            <wp:extent cx="7772400" cy="8357616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5486400" cy="432815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432815"/>
                    </a:xfrm>
                    <a:custGeom>
                      <a:rect l="l" t="t" r="r" b="b"/>
                      <a:pathLst>
                        <a:path w="5486400" h="432815">
                          <a:moveTo>
                            <a:pt x="5476495" y="0"/>
                          </a:moveTo>
                          <a:lnTo>
                            <a:pt x="5486400" y="0"/>
                          </a:lnTo>
                          <a:lnTo>
                            <a:pt x="5486400" y="432815"/>
                          </a:lnTo>
                          <a:lnTo>
                            <a:pt x="0" y="432815"/>
                          </a:lnTo>
                          <a:lnTo>
                            <a:pt x="9145" y="422910"/>
                          </a:lnTo>
                          <a:lnTo>
                            <a:pt x="5476495" y="42291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9145" cy="432815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5" cy="432815"/>
                    </a:xfrm>
                    <a:custGeom>
                      <a:rect l="l" t="t" r="r" b="b"/>
                      <a:pathLst>
                        <a:path w="9145" h="432815">
                          <a:moveTo>
                            <a:pt x="9145" y="422910"/>
                          </a:moveTo>
                          <a:lnTo>
                            <a:pt x="0" y="432815"/>
                          </a:lnTo>
                          <a:lnTo>
                            <a:pt x="0" y="0"/>
                          </a:lnTo>
                          <a:lnTo>
                            <a:pt x="914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2586227" cy="207265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7265"/>
                    </a:xfrm>
                    <a:custGeom>
                      <a:rect l="l" t="t" r="r" b="b"/>
                      <a:pathLst>
                        <a:path w="2586227" h="207265">
                          <a:moveTo>
                            <a:pt x="2577083" y="0"/>
                          </a:moveTo>
                          <a:lnTo>
                            <a:pt x="2586227" y="0"/>
                          </a:lnTo>
                          <a:lnTo>
                            <a:pt x="2586227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25770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9905" cy="207265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5" cy="207265"/>
                    </a:xfrm>
                    <a:custGeom>
                      <a:rect l="l" t="t" r="r" b="b"/>
                      <a:pathLst>
                        <a:path w="9905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90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-892175</wp:posOffset>
            </wp:positionV>
            <wp:extent cx="2881123" cy="207265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7265"/>
                    </a:xfrm>
                    <a:custGeom>
                      <a:rect l="l" t="t" r="r" b="b"/>
                      <a:pathLst>
                        <a:path w="2881123" h="207265">
                          <a:moveTo>
                            <a:pt x="2871217" y="0"/>
                          </a:moveTo>
                          <a:lnTo>
                            <a:pt x="2881123" y="0"/>
                          </a:lnTo>
                          <a:lnTo>
                            <a:pt x="2881123" y="207265"/>
                          </a:lnTo>
                          <a:lnTo>
                            <a:pt x="0" y="207265"/>
                          </a:lnTo>
                          <a:lnTo>
                            <a:pt x="9906" y="197358"/>
                          </a:lnTo>
                          <a:lnTo>
                            <a:pt x="287121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-892175</wp:posOffset>
            </wp:positionV>
            <wp:extent cx="9906" cy="207265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6" cy="207265"/>
                    </a:xfrm>
                    <a:custGeom>
                      <a:rect l="l" t="t" r="r" b="b"/>
                      <a:pathLst>
                        <a:path w="9906" h="207265">
                          <a:moveTo>
                            <a:pt x="9906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906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-684910</wp:posOffset>
            </wp:positionV>
            <wp:extent cx="2586227" cy="206502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2"/>
                    </a:xfrm>
                    <a:custGeom>
                      <a:rect l="l" t="t" r="r" b="b"/>
                      <a:pathLst>
                        <a:path w="2586227" h="206502">
                          <a:moveTo>
                            <a:pt x="2577083" y="9143"/>
                          </a:moveTo>
                          <a:lnTo>
                            <a:pt x="2586227" y="0"/>
                          </a:lnTo>
                          <a:lnTo>
                            <a:pt x="2586227" y="206502"/>
                          </a:lnTo>
                          <a:lnTo>
                            <a:pt x="0" y="206502"/>
                          </a:lnTo>
                          <a:lnTo>
                            <a:pt x="9905" y="197357"/>
                          </a:lnTo>
                          <a:lnTo>
                            <a:pt x="257708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-684910</wp:posOffset>
            </wp:positionV>
            <wp:extent cx="2586227" cy="206502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86227" cy="206502"/>
                    </a:xfrm>
                    <a:custGeom>
                      <a:rect l="l" t="t" r="r" b="b"/>
                      <a:pathLst>
                        <a:path w="2586227" h="206502">
                          <a:moveTo>
                            <a:pt x="9905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2586227" y="0"/>
                          </a:lnTo>
                          <a:lnTo>
                            <a:pt x="2577083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-684910</wp:posOffset>
            </wp:positionV>
            <wp:extent cx="2881123" cy="206502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2"/>
                    </a:xfrm>
                    <a:custGeom>
                      <a:rect l="l" t="t" r="r" b="b"/>
                      <a:pathLst>
                        <a:path w="2881123" h="206502">
                          <a:moveTo>
                            <a:pt x="2871217" y="9143"/>
                          </a:moveTo>
                          <a:lnTo>
                            <a:pt x="2881123" y="0"/>
                          </a:lnTo>
                          <a:lnTo>
                            <a:pt x="2881123" y="206502"/>
                          </a:lnTo>
                          <a:lnTo>
                            <a:pt x="0" y="206502"/>
                          </a:lnTo>
                          <a:lnTo>
                            <a:pt x="9906" y="197357"/>
                          </a:lnTo>
                          <a:lnTo>
                            <a:pt x="287121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8" behindDoc="1" locked="0" layoutInCell="1" allowOverlap="1">
            <wp:simplePos x="0" y="0"/>
            <wp:positionH relativeFrom="page">
              <wp:posOffset>3062477</wp:posOffset>
            </wp:positionH>
            <wp:positionV relativeFrom="paragraph">
              <wp:posOffset>-684910</wp:posOffset>
            </wp:positionV>
            <wp:extent cx="2881123" cy="206502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1123" cy="206502"/>
                    </a:xfrm>
                    <a:custGeom>
                      <a:rect l="l" t="t" r="r" b="b"/>
                      <a:pathLst>
                        <a:path w="2881123" h="206502">
                          <a:moveTo>
                            <a:pt x="9906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2881123" y="0"/>
                          </a:lnTo>
                          <a:lnTo>
                            <a:pt x="2871217" y="9143"/>
                          </a:lnTo>
                          <a:lnTo>
                            <a:pt x="9906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35" w:tblpY="-270"/>
        <w:tblOverlap w:val="never"/>
        "
        <w:tblW w:w="8620" w:type="dxa"/>
        <w:tblLook w:val="04A0" w:firstRow="1" w:lastRow="0" w:firstColumn="1" w:lastColumn="0" w:noHBand="0" w:noVBand="1"/>
      </w:tblPr>
      <w:tblGrid>
        <w:gridCol w:w="4087"/>
        <w:gridCol w:w="4552"/>
      </w:tblGrid>
      <w:tr>
        <w:trPr>
          <w:trHeight w:val="330"/>
        </w:trPr>
        <w:tc>
          <w:tcPr>
            <w:tcW w:w="4087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White  </w:t>
            </w:r>
          </w:p>
        </w:tc>
        <w:tc>
          <w:tcPr>
            <w:tcW w:w="4552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6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25  </w:t>
            </w:r>
          </w:p>
        </w:tc>
      </w:tr>
      <w:tr>
        <w:trPr>
          <w:trHeight w:val="320"/>
        </w:trPr>
        <w:tc>
          <w:tcPr>
            <w:tcW w:w="40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Yellow  </w:t>
            </w:r>
          </w:p>
        </w:tc>
        <w:tc>
          <w:tcPr>
            <w:tcW w:w="455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6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</w:tr>
    </w:tbl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FUSE (HOLDER) PANEL LOCATION  </w:t>
      </w:r>
    </w:p>
    <w:p>
      <w:pPr>
        <w:rPr>
          <w:rFonts w:ascii="Times New Roman" w:hAnsi="Times New Roman" w:cs="Times New Roman"/>
          <w:color w:val="010302"/>
        </w:rPr>
        <w:spacing w:before="164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Fuse (holder) panel is located behind trim panel on far left side of dashboard. See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4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.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1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-723012</wp:posOffset>
            </wp:positionV>
            <wp:extent cx="5372100" cy="4866893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486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1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-898272</wp:posOffset>
            </wp:positionV>
            <wp:extent cx="5372100" cy="4866893"/>
            <wp:effectExtent l="0" t="0" r="0" b="0"/>
            <wp:wrapNone/>
            <wp:docPr id="153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486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4: Locating Fuse (Holder) Panel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3171"/>
          <w:pgMar w:top="385" w:right="500" w:bottom="400" w:left="500" w:header="708" w:footer="708" w:gutter="0"/>
          <w:docGrid w:linePitch="360"/>
        </w:sect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-1212850</wp:posOffset>
            </wp:positionV>
            <wp:extent cx="7772400" cy="8357616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-955294</wp:posOffset>
            </wp:positionV>
            <wp:extent cx="5372100" cy="5995415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599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215" w:right="4529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5: Identifying Fuse Panel Fuse Locations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AUDI OF AMERICA, INC.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63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FUSE PANEL IDENTIFICATION  </w:t>
      </w:r>
    </w:p>
    <w:p>
      <w:pPr>
        <w:rPr>
          <w:rFonts w:ascii="Times New Roman" w:hAnsi="Times New Roman" w:cs="Times New Roman"/>
          <w:color w:val="010302"/>
        </w:rPr>
        <w:spacing w:before="171" w:after="0" w:line="240" w:lineRule="auto"/>
        <w:ind w:left="215" w:right="0" w:firstLine="0"/>
      </w:pPr>
      <w:r/>
      <w:r>
        <w:rPr sz="21" baseline="0" dirty="0">
          <w:jc w:val="left"/>
          <w:rFonts w:ascii="Times New Roman" w:hAnsi="Times New Roman" w:cs="Times New Roman"/>
          <w:b/>
          <w:bCs/>
          <w:color w:val="000000"/>
          <w:sz w:val="21"/>
          <w:szCs w:val="21"/>
        </w:rPr>
        <w:t>Fuse Bracket/Battery Panel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3171"/>
          <w:pgMar w:top="500" w:right="500" w:bottom="400" w:left="500" w:header="708" w:footer="708" w:gutter="0"/>
          <w:docGrid w:linePitch="360"/>
        </w:sectPr>
        <w:spacing w:before="164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Fuse bracket/battery panel is located on battery cover. See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pacing w:val="61"/>
          <w:sz w:val="24"/>
          <w:szCs w:val="24"/>
        </w:rPr>
        <w:t>6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-1212850</wp:posOffset>
            </wp:positionV>
            <wp:extent cx="7772400" cy="8357616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-955294</wp:posOffset>
            </wp:positionV>
            <wp:extent cx="5372100" cy="2898647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289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4" behindDoc="1" locked="0" layoutInCell="1" allowOverlap="1">
            <wp:simplePos x="0" y="0"/>
            <wp:positionH relativeFrom="page">
              <wp:posOffset>454405</wp:posOffset>
            </wp:positionH>
            <wp:positionV relativeFrom="paragraph">
              <wp:posOffset>27178</wp:posOffset>
            </wp:positionV>
            <wp:extent cx="5511800" cy="4488687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448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49784</wp:posOffset>
            </wp:positionV>
            <wp:extent cx="2195322" cy="375665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5"/>
                    </a:xfrm>
                    <a:custGeom>
                      <a:rect l="l" t="t" r="r" b="b"/>
                      <a:pathLst>
                        <a:path w="2195322" h="375665">
                          <a:moveTo>
                            <a:pt x="2186177" y="9144"/>
                          </a:moveTo>
                          <a:lnTo>
                            <a:pt x="2195322" y="0"/>
                          </a:lnTo>
                          <a:lnTo>
                            <a:pt x="2195322" y="375665"/>
                          </a:lnTo>
                          <a:lnTo>
                            <a:pt x="0" y="375665"/>
                          </a:lnTo>
                          <a:lnTo>
                            <a:pt x="9905" y="365760"/>
                          </a:lnTo>
                          <a:lnTo>
                            <a:pt x="2186177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49784</wp:posOffset>
            </wp:positionV>
            <wp:extent cx="2195322" cy="375665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5"/>
                    </a:xfrm>
                    <a:custGeom>
                      <a:rect l="l" t="t" r="r" b="b"/>
                      <a:pathLst>
                        <a:path w="2195322" h="375665">
                          <a:moveTo>
                            <a:pt x="9905" y="365760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49784</wp:posOffset>
            </wp:positionV>
            <wp:extent cx="725424" cy="375665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5"/>
                    </a:xfrm>
                    <a:custGeom>
                      <a:rect l="l" t="t" r="r" b="b"/>
                      <a:pathLst>
                        <a:path w="725424" h="375665">
                          <a:moveTo>
                            <a:pt x="716280" y="9144"/>
                          </a:moveTo>
                          <a:lnTo>
                            <a:pt x="725424" y="0"/>
                          </a:lnTo>
                          <a:lnTo>
                            <a:pt x="725424" y="375665"/>
                          </a:lnTo>
                          <a:lnTo>
                            <a:pt x="0" y="375665"/>
                          </a:lnTo>
                          <a:lnTo>
                            <a:pt x="9905" y="365760"/>
                          </a:lnTo>
                          <a:lnTo>
                            <a:pt x="716280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49784</wp:posOffset>
            </wp:positionV>
            <wp:extent cx="725424" cy="375665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5"/>
                    </a:xfrm>
                    <a:custGeom>
                      <a:rect l="l" t="t" r="r" b="b"/>
                      <a:pathLst>
                        <a:path w="725424" h="375665">
                          <a:moveTo>
                            <a:pt x="9905" y="365760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49784</wp:posOffset>
            </wp:positionV>
            <wp:extent cx="2546604" cy="375665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5"/>
                    </a:xfrm>
                    <a:custGeom>
                      <a:rect l="l" t="t" r="r" b="b"/>
                      <a:pathLst>
                        <a:path w="2546604" h="375665">
                          <a:moveTo>
                            <a:pt x="2536698" y="9144"/>
                          </a:moveTo>
                          <a:lnTo>
                            <a:pt x="2546604" y="0"/>
                          </a:lnTo>
                          <a:lnTo>
                            <a:pt x="2546604" y="375665"/>
                          </a:lnTo>
                          <a:lnTo>
                            <a:pt x="0" y="375665"/>
                          </a:lnTo>
                          <a:lnTo>
                            <a:pt x="9906" y="365760"/>
                          </a:lnTo>
                          <a:lnTo>
                            <a:pt x="2536698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49784</wp:posOffset>
            </wp:positionV>
            <wp:extent cx="2546604" cy="375665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5"/>
                    </a:xfrm>
                    <a:custGeom>
                      <a:rect l="l" t="t" r="r" b="b"/>
                      <a:pathLst>
                        <a:path w="2546604" h="375665">
                          <a:moveTo>
                            <a:pt x="9906" y="365760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4794503</wp:posOffset>
            </wp:positionH>
            <wp:positionV relativeFrom="paragraph">
              <wp:posOffset>72491</wp:posOffset>
            </wp:positionV>
            <wp:extent cx="1281379" cy="283006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794503" y="3920210"/>
                      <a:ext cx="1167079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Circuit Protected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6: Locating Fuse Bracket/Battery Panel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84" w:after="0" w:line="312" w:lineRule="exact"/>
        <w:ind w:left="215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4794503</wp:posOffset>
            </wp:positionH>
            <wp:positionV relativeFrom="paragraph">
              <wp:posOffset>340106</wp:posOffset>
            </wp:positionV>
            <wp:extent cx="1281379" cy="283006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794503" y="3920210"/>
                      <a:ext cx="1167079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Circuit Protected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FUSE IDENTIFICATION (FUSE BRACKET/BATTERY PANEL)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-525146</wp:posOffset>
            </wp:positionV>
            <wp:extent cx="5467350" cy="206503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6503"/>
                    </a:xfrm>
                    <a:custGeom>
                      <a:rect l="l" t="t" r="r" b="b"/>
                      <a:pathLst>
                        <a:path w="5467350" h="206503">
                          <a:moveTo>
                            <a:pt x="5457444" y="9145"/>
                          </a:moveTo>
                          <a:lnTo>
                            <a:pt x="5467350" y="0"/>
                          </a:lnTo>
                          <a:lnTo>
                            <a:pt x="5467350" y="206503"/>
                          </a:lnTo>
                          <a:lnTo>
                            <a:pt x="0" y="206503"/>
                          </a:lnTo>
                          <a:lnTo>
                            <a:pt x="9905" y="197359"/>
                          </a:lnTo>
                          <a:lnTo>
                            <a:pt x="545744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-525146</wp:posOffset>
            </wp:positionV>
            <wp:extent cx="5467350" cy="206503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6503"/>
                    </a:xfrm>
                    <a:custGeom>
                      <a:rect l="l" t="t" r="r" b="b"/>
                      <a:pathLst>
                        <a:path w="5467350" h="206503">
                          <a:moveTo>
                            <a:pt x="9905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-318643</wp:posOffset>
            </wp:positionV>
            <wp:extent cx="2195322" cy="207263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3"/>
                    </a:xfrm>
                    <a:custGeom>
                      <a:rect l="l" t="t" r="r" b="b"/>
                      <a:pathLst>
                        <a:path w="2195322" h="207263">
                          <a:moveTo>
                            <a:pt x="2186177" y="9906"/>
                          </a:moveTo>
                          <a:lnTo>
                            <a:pt x="2195322" y="0"/>
                          </a:lnTo>
                          <a:lnTo>
                            <a:pt x="2195322" y="207263"/>
                          </a:lnTo>
                          <a:lnTo>
                            <a:pt x="0" y="207263"/>
                          </a:lnTo>
                          <a:lnTo>
                            <a:pt x="9905" y="198119"/>
                          </a:lnTo>
                          <a:lnTo>
                            <a:pt x="2186177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-318643</wp:posOffset>
            </wp:positionV>
            <wp:extent cx="2195322" cy="207263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3"/>
                    </a:xfrm>
                    <a:custGeom>
                      <a:rect l="l" t="t" r="r" b="b"/>
                      <a:pathLst>
                        <a:path w="2195322" h="207263">
                          <a:moveTo>
                            <a:pt x="9905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-318643</wp:posOffset>
            </wp:positionV>
            <wp:extent cx="725424" cy="207263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3"/>
                    </a:xfrm>
                    <a:custGeom>
                      <a:rect l="l" t="t" r="r" b="b"/>
                      <a:pathLst>
                        <a:path w="725424" h="207263">
                          <a:moveTo>
                            <a:pt x="716280" y="9906"/>
                          </a:moveTo>
                          <a:lnTo>
                            <a:pt x="725424" y="0"/>
                          </a:lnTo>
                          <a:lnTo>
                            <a:pt x="725424" y="207263"/>
                          </a:lnTo>
                          <a:lnTo>
                            <a:pt x="0" y="207263"/>
                          </a:lnTo>
                          <a:lnTo>
                            <a:pt x="9905" y="198119"/>
                          </a:lnTo>
                          <a:lnTo>
                            <a:pt x="716280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-318643</wp:posOffset>
            </wp:positionV>
            <wp:extent cx="725424" cy="207263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3"/>
                    </a:xfrm>
                    <a:custGeom>
                      <a:rect l="l" t="t" r="r" b="b"/>
                      <a:pathLst>
                        <a:path w="725424" h="207263">
                          <a:moveTo>
                            <a:pt x="9905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-318643</wp:posOffset>
            </wp:positionV>
            <wp:extent cx="2546604" cy="207263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3"/>
                    </a:xfrm>
                    <a:custGeom>
                      <a:rect l="l" t="t" r="r" b="b"/>
                      <a:pathLst>
                        <a:path w="2546604" h="207263">
                          <a:moveTo>
                            <a:pt x="2536698" y="9906"/>
                          </a:moveTo>
                          <a:lnTo>
                            <a:pt x="2546604" y="0"/>
                          </a:lnTo>
                          <a:lnTo>
                            <a:pt x="2546604" y="207263"/>
                          </a:lnTo>
                          <a:lnTo>
                            <a:pt x="0" y="207263"/>
                          </a:lnTo>
                          <a:lnTo>
                            <a:pt x="9906" y="198119"/>
                          </a:lnTo>
                          <a:lnTo>
                            <a:pt x="2536698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-318643</wp:posOffset>
            </wp:positionV>
            <wp:extent cx="2546604" cy="207263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3"/>
                    </a:xfrm>
                    <a:custGeom>
                      <a:rect l="l" t="t" r="r" b="b"/>
                      <a:pathLst>
                        <a:path w="2546604" h="207263">
                          <a:moveTo>
                            <a:pt x="9906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-111380</wp:posOffset>
            </wp:positionV>
            <wp:extent cx="2195322" cy="375667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7"/>
                    </a:xfrm>
                    <a:custGeom>
                      <a:rect l="l" t="t" r="r" b="b"/>
                      <a:pathLst>
                        <a:path w="2195322" h="375667">
                          <a:moveTo>
                            <a:pt x="2186177" y="9906"/>
                          </a:moveTo>
                          <a:lnTo>
                            <a:pt x="2195322" y="0"/>
                          </a:lnTo>
                          <a:lnTo>
                            <a:pt x="2195322" y="375667"/>
                          </a:lnTo>
                          <a:lnTo>
                            <a:pt x="0" y="375667"/>
                          </a:lnTo>
                          <a:lnTo>
                            <a:pt x="9905" y="366523"/>
                          </a:lnTo>
                          <a:lnTo>
                            <a:pt x="2186177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-111380</wp:posOffset>
            </wp:positionV>
            <wp:extent cx="2195322" cy="375667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7"/>
                    </a:xfrm>
                    <a:custGeom>
                      <a:rect l="l" t="t" r="r" b="b"/>
                      <a:pathLst>
                        <a:path w="2195322" h="375667">
                          <a:moveTo>
                            <a:pt x="9905" y="366523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-111380</wp:posOffset>
            </wp:positionV>
            <wp:extent cx="725424" cy="375667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7"/>
                    </a:xfrm>
                    <a:custGeom>
                      <a:rect l="l" t="t" r="r" b="b"/>
                      <a:pathLst>
                        <a:path w="725424" h="375667">
                          <a:moveTo>
                            <a:pt x="716280" y="9906"/>
                          </a:moveTo>
                          <a:lnTo>
                            <a:pt x="725424" y="0"/>
                          </a:lnTo>
                          <a:lnTo>
                            <a:pt x="725424" y="375667"/>
                          </a:lnTo>
                          <a:lnTo>
                            <a:pt x="0" y="375667"/>
                          </a:lnTo>
                          <a:lnTo>
                            <a:pt x="9905" y="366523"/>
                          </a:lnTo>
                          <a:lnTo>
                            <a:pt x="716280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-111380</wp:posOffset>
            </wp:positionV>
            <wp:extent cx="725424" cy="375667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7"/>
                    </a:xfrm>
                    <a:custGeom>
                      <a:rect l="l" t="t" r="r" b="b"/>
                      <a:pathLst>
                        <a:path w="725424" h="375667">
                          <a:moveTo>
                            <a:pt x="9905" y="366523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-111380</wp:posOffset>
            </wp:positionV>
            <wp:extent cx="2546604" cy="375667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7"/>
                    </a:xfrm>
                    <a:custGeom>
                      <a:rect l="l" t="t" r="r" b="b"/>
                      <a:pathLst>
                        <a:path w="2546604" h="375667">
                          <a:moveTo>
                            <a:pt x="2536698" y="9906"/>
                          </a:moveTo>
                          <a:lnTo>
                            <a:pt x="2546604" y="0"/>
                          </a:lnTo>
                          <a:lnTo>
                            <a:pt x="2546604" y="375667"/>
                          </a:lnTo>
                          <a:lnTo>
                            <a:pt x="0" y="375667"/>
                          </a:lnTo>
                          <a:lnTo>
                            <a:pt x="9906" y="366523"/>
                          </a:lnTo>
                          <a:lnTo>
                            <a:pt x="2536698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-111380</wp:posOffset>
            </wp:positionV>
            <wp:extent cx="2546604" cy="375667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7"/>
                    </a:xfrm>
                    <a:custGeom>
                      <a:rect l="l" t="t" r="r" b="b"/>
                      <a:pathLst>
                        <a:path w="2546604" h="375667">
                          <a:moveTo>
                            <a:pt x="9906" y="366523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50" w:tblpY="-270"/>
        <w:tblOverlap w:val="never"/>
        "
        <w:tblW w:w="8590" w:type="dxa"/>
        <w:tblLook w:val="04A0" w:firstRow="1" w:lastRow="0" w:firstColumn="1" w:lastColumn="0" w:noHBand="0" w:noVBand="1"/>
      </w:tblPr>
      <w:tblGrid>
        <w:gridCol w:w="3457"/>
        <w:gridCol w:w="1142"/>
        <w:gridCol w:w="4010"/>
      </w:tblGrid>
      <w:tr>
        <w:trPr>
          <w:trHeight w:val="571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274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Fuse No.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10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Amp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17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Rating  </w:t>
            </w:r>
          </w:p>
        </w:tc>
        <w:tc>
          <w:tcPr>
            <w:tcW w:w="4010" w:type="dxa"/>
          </w:tcPr>
          <w:p/>
        </w:tc>
      </w:tr>
      <w:tr>
        <w:trPr>
          <w:trHeight w:val="305"/>
        </w:trPr>
        <w:tc>
          <w:tcPr>
            <w:tcW w:w="86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S162  </w:t>
            </w:r>
          </w:p>
        </w:tc>
      </w:tr>
      <w:tr>
        <w:trPr>
          <w:trHeight w:val="306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54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Engine Codes AVH/AZG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44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33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Secondary Air Injection Pump Relay  </w:t>
            </w:r>
          </w:p>
        </w:tc>
      </w:tr>
      <w:tr>
        <w:trPr>
          <w:trHeight w:val="571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8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Engine Code AWV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8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8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Fuse 51 (20 A), Secondary Air Injection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Pump Relay  </w:t>
            </w:r>
          </w:p>
        </w:tc>
      </w:tr>
      <w:tr>
        <w:trPr>
          <w:trHeight w:val="571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28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Engine Code ALH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28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" w:after="0" w:line="28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Preheating Coolant (Low &amp; High Heat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Output) Relay  </w:t>
            </w:r>
          </w:p>
        </w:tc>
      </w:tr>
      <w:tr>
        <w:trPr>
          <w:trHeight w:val="306"/>
        </w:trPr>
        <w:tc>
          <w:tcPr>
            <w:tcW w:w="86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S163  </w:t>
            </w:r>
          </w:p>
        </w:tc>
      </w:tr>
      <w:tr>
        <w:trPr>
          <w:trHeight w:val="571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54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Engine Codes AVH/AZG,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54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AWV &amp; BDC  </w:t>
            </w:r>
          </w:p>
        </w:tc>
        <w:tc>
          <w:tcPr>
            <w:tcW w:w="1142" w:type="dxa"/>
          </w:tcPr>
          <w:p/>
        </w:tc>
        <w:tc>
          <w:tcPr>
            <w:tcW w:w="4010" w:type="dxa"/>
          </w:tcPr>
          <w:p/>
        </w:tc>
      </w:tr>
      <w:tr>
        <w:trPr>
          <w:trHeight w:val="306"/>
        </w:trPr>
        <w:tc>
          <w:tcPr>
            <w:tcW w:w="3457" w:type="dxa"/>
          </w:tcPr>
          <w:p/>
        </w:tc>
        <w:tc>
          <w:tcPr>
            <w:tcW w:w="1142" w:type="dxa"/>
          </w:tcPr>
          <w:p/>
        </w:tc>
        <w:tc>
          <w:tcPr>
            <w:tcW w:w="4010" w:type="dxa"/>
          </w:tcPr>
          <w:p/>
        </w:tc>
      </w:tr>
      <w:tr>
        <w:trPr>
          <w:trHeight w:val="306"/>
        </w:trPr>
        <w:tc>
          <w:tcPr>
            <w:tcW w:w="8610" w:type="dxa"/>
            <w:gridSpan w:val="3"/>
          </w:tcPr>
          <w:p/>
        </w:tc>
      </w:tr>
      <w:tr>
        <w:trPr>
          <w:trHeight w:val="571"/>
        </w:trPr>
        <w:tc>
          <w:tcPr>
            <w:tcW w:w="3457" w:type="dxa"/>
          </w:tcPr>
          <w:p/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44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20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Coolant Fan Control Module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5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AWV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4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46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Third Speed Coolant Fan Control Relay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5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5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BDC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4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33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Secondary Air Injection Pump Relay  </w:t>
            </w:r>
          </w:p>
        </w:tc>
      </w:tr>
      <w:tr>
        <w:trPr>
          <w:trHeight w:val="306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S176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84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2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Load Reduction Relay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5"/>
        </w:trPr>
        <w:tc>
          <w:tcPr>
            <w:tcW w:w="86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S177  </w:t>
            </w:r>
          </w:p>
        </w:tc>
      </w:tr>
      <w:tr>
        <w:trPr>
          <w:trHeight w:val="306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5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All Engine Codes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8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02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Generator  </w:t>
            </w:r>
          </w:p>
        </w:tc>
      </w:tr>
      <w:tr>
        <w:trPr>
          <w:trHeight w:val="306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5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BDC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8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02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Generator  </w:t>
            </w:r>
          </w:p>
        </w:tc>
      </w:tr>
      <w:tr>
        <w:trPr>
          <w:trHeight w:val="305"/>
        </w:trPr>
        <w:tc>
          <w:tcPr>
            <w:tcW w:w="34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S178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44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401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13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ABS Control Module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89027</wp:posOffset>
            </wp:positionV>
            <wp:extent cx="2195322" cy="375665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5"/>
                    </a:xfrm>
                    <a:custGeom>
                      <a:rect l="l" t="t" r="r" b="b"/>
                      <a:pathLst>
                        <a:path w="2195322" h="375665">
                          <a:moveTo>
                            <a:pt x="2186177" y="9906"/>
                          </a:moveTo>
                          <a:lnTo>
                            <a:pt x="2195322" y="0"/>
                          </a:lnTo>
                          <a:lnTo>
                            <a:pt x="2195322" y="375665"/>
                          </a:lnTo>
                          <a:lnTo>
                            <a:pt x="0" y="375665"/>
                          </a:lnTo>
                          <a:lnTo>
                            <a:pt x="9905" y="366521"/>
                          </a:lnTo>
                          <a:lnTo>
                            <a:pt x="2186177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89027</wp:posOffset>
            </wp:positionV>
            <wp:extent cx="2195322" cy="375665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5"/>
                    </a:xfrm>
                    <a:custGeom>
                      <a:rect l="l" t="t" r="r" b="b"/>
                      <a:pathLst>
                        <a:path w="2195322" h="375665">
                          <a:moveTo>
                            <a:pt x="9905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89027</wp:posOffset>
            </wp:positionV>
            <wp:extent cx="725424" cy="375665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5"/>
                    </a:xfrm>
                    <a:custGeom>
                      <a:rect l="l" t="t" r="r" b="b"/>
                      <a:pathLst>
                        <a:path w="725424" h="375665">
                          <a:moveTo>
                            <a:pt x="716280" y="9906"/>
                          </a:moveTo>
                          <a:lnTo>
                            <a:pt x="725424" y="0"/>
                          </a:lnTo>
                          <a:lnTo>
                            <a:pt x="725424" y="375665"/>
                          </a:lnTo>
                          <a:lnTo>
                            <a:pt x="0" y="375665"/>
                          </a:lnTo>
                          <a:lnTo>
                            <a:pt x="9905" y="366521"/>
                          </a:lnTo>
                          <a:lnTo>
                            <a:pt x="716280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89027</wp:posOffset>
            </wp:positionV>
            <wp:extent cx="725424" cy="375665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5"/>
                    </a:xfrm>
                    <a:custGeom>
                      <a:rect l="l" t="t" r="r" b="b"/>
                      <a:pathLst>
                        <a:path w="725424" h="375665">
                          <a:moveTo>
                            <a:pt x="9905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89027</wp:posOffset>
            </wp:positionV>
            <wp:extent cx="2546604" cy="375665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5"/>
                    </a:xfrm>
                    <a:custGeom>
                      <a:rect l="l" t="t" r="r" b="b"/>
                      <a:pathLst>
                        <a:path w="2546604" h="375665">
                          <a:moveTo>
                            <a:pt x="2536698" y="9906"/>
                          </a:moveTo>
                          <a:lnTo>
                            <a:pt x="2546604" y="0"/>
                          </a:lnTo>
                          <a:lnTo>
                            <a:pt x="2546604" y="375665"/>
                          </a:lnTo>
                          <a:lnTo>
                            <a:pt x="0" y="375665"/>
                          </a:lnTo>
                          <a:lnTo>
                            <a:pt x="9906" y="366521"/>
                          </a:lnTo>
                          <a:lnTo>
                            <a:pt x="2536698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89027</wp:posOffset>
            </wp:positionV>
            <wp:extent cx="2546604" cy="375665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5"/>
                    </a:xfrm>
                    <a:custGeom>
                      <a:rect l="l" t="t" r="r" b="b"/>
                      <a:pathLst>
                        <a:path w="2546604" h="375665">
                          <a:moveTo>
                            <a:pt x="9906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114173</wp:posOffset>
            </wp:positionV>
            <wp:extent cx="5467350" cy="207264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4"/>
                    </a:xfrm>
                    <a:custGeom>
                      <a:rect l="l" t="t" r="r" b="b"/>
                      <a:pathLst>
                        <a:path w="5467350" h="207264">
                          <a:moveTo>
                            <a:pt x="5457444" y="9906"/>
                          </a:moveTo>
                          <a:lnTo>
                            <a:pt x="5467350" y="0"/>
                          </a:lnTo>
                          <a:lnTo>
                            <a:pt x="5467350" y="207264"/>
                          </a:lnTo>
                          <a:lnTo>
                            <a:pt x="0" y="207264"/>
                          </a:lnTo>
                          <a:lnTo>
                            <a:pt x="9905" y="198120"/>
                          </a:lnTo>
                          <a:lnTo>
                            <a:pt x="5457444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114173</wp:posOffset>
            </wp:positionV>
            <wp:extent cx="5467350" cy="207264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4"/>
                    </a:xfrm>
                    <a:custGeom>
                      <a:rect l="l" t="t" r="r" b="b"/>
                      <a:pathLst>
                        <a:path w="5467350" h="207264">
                          <a:moveTo>
                            <a:pt x="9905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146176</wp:posOffset>
            </wp:positionV>
            <wp:extent cx="2195322" cy="375666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6"/>
                    </a:xfrm>
                    <a:custGeom>
                      <a:rect l="l" t="t" r="r" b="b"/>
                      <a:pathLst>
                        <a:path w="2195322" h="375666">
                          <a:moveTo>
                            <a:pt x="2186177" y="9906"/>
                          </a:moveTo>
                          <a:lnTo>
                            <a:pt x="2195322" y="0"/>
                          </a:lnTo>
                          <a:lnTo>
                            <a:pt x="2195322" y="375666"/>
                          </a:lnTo>
                          <a:lnTo>
                            <a:pt x="0" y="375666"/>
                          </a:lnTo>
                          <a:lnTo>
                            <a:pt x="9905" y="366523"/>
                          </a:lnTo>
                          <a:lnTo>
                            <a:pt x="2186177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146176</wp:posOffset>
            </wp:positionV>
            <wp:extent cx="2195322" cy="375666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6"/>
                    </a:xfrm>
                    <a:custGeom>
                      <a:rect l="l" t="t" r="r" b="b"/>
                      <a:pathLst>
                        <a:path w="2195322" h="375666">
                          <a:moveTo>
                            <a:pt x="9905" y="366523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5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146176</wp:posOffset>
            </wp:positionV>
            <wp:extent cx="725424" cy="375666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6"/>
                    </a:xfrm>
                    <a:custGeom>
                      <a:rect l="l" t="t" r="r" b="b"/>
                      <a:pathLst>
                        <a:path w="725424" h="375666">
                          <a:moveTo>
                            <a:pt x="716280" y="9906"/>
                          </a:moveTo>
                          <a:lnTo>
                            <a:pt x="725424" y="0"/>
                          </a:lnTo>
                          <a:lnTo>
                            <a:pt x="725424" y="375666"/>
                          </a:lnTo>
                          <a:lnTo>
                            <a:pt x="0" y="375666"/>
                          </a:lnTo>
                          <a:lnTo>
                            <a:pt x="9905" y="366523"/>
                          </a:lnTo>
                          <a:lnTo>
                            <a:pt x="716280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4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146176</wp:posOffset>
            </wp:positionV>
            <wp:extent cx="725424" cy="375666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6"/>
                    </a:xfrm>
                    <a:custGeom>
                      <a:rect l="l" t="t" r="r" b="b"/>
                      <a:pathLst>
                        <a:path w="725424" h="375666">
                          <a:moveTo>
                            <a:pt x="9905" y="366523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146176</wp:posOffset>
            </wp:positionV>
            <wp:extent cx="2546604" cy="375666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6"/>
                    </a:xfrm>
                    <a:custGeom>
                      <a:rect l="l" t="t" r="r" b="b"/>
                      <a:pathLst>
                        <a:path w="2546604" h="375666">
                          <a:moveTo>
                            <a:pt x="2536698" y="9906"/>
                          </a:moveTo>
                          <a:lnTo>
                            <a:pt x="2546604" y="0"/>
                          </a:lnTo>
                          <a:lnTo>
                            <a:pt x="2546604" y="375666"/>
                          </a:lnTo>
                          <a:lnTo>
                            <a:pt x="0" y="375666"/>
                          </a:lnTo>
                          <a:lnTo>
                            <a:pt x="9906" y="366523"/>
                          </a:lnTo>
                          <a:lnTo>
                            <a:pt x="2536698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7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146176</wp:posOffset>
            </wp:positionV>
            <wp:extent cx="2546604" cy="375666"/>
            <wp:effectExtent l="0" t="0" r="0" b="0"/>
            <wp:wrapNone/>
            <wp:docPr id="194" name="Freeform 1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6"/>
                    </a:xfrm>
                    <a:custGeom>
                      <a:rect l="l" t="t" r="r" b="b"/>
                      <a:pathLst>
                        <a:path w="2546604" h="375666">
                          <a:moveTo>
                            <a:pt x="9906" y="366523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486155</wp:posOffset>
            </wp:positionH>
            <wp:positionV relativeFrom="paragraph">
              <wp:posOffset>166598</wp:posOffset>
            </wp:positionV>
            <wp:extent cx="5590991" cy="1241602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6155" y="5665952"/>
                      <a:ext cx="5476691" cy="11273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897"/>
                          </w:tabs>
                          <w:spacing w:before="0" w:after="0" w:line="240" w:lineRule="auto"/>
                          <w:ind w:left="0" w:right="0" w:firstLine="3885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50 	Fuel Pump Relay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885"/>
                            <w:tab w:val="left" w:pos="4842"/>
                          </w:tabs>
                          <w:spacing w:before="208" w:after="0" w:line="326" w:lineRule="exact"/>
                          <w:ind w:left="0" w:right="0" w:firstLine="254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Engine Code ALH 	50 	Glow Plug Triggering Control Module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S164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254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Engine Code AVH/AZG &amp;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ALH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171323</wp:posOffset>
            </wp:positionV>
            <wp:extent cx="2195322" cy="207265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5"/>
                    </a:xfrm>
                    <a:custGeom>
                      <a:rect l="l" t="t" r="r" b="b"/>
                      <a:pathLst>
                        <a:path w="2195322" h="207265">
                          <a:moveTo>
                            <a:pt x="2186177" y="9906"/>
                          </a:moveTo>
                          <a:lnTo>
                            <a:pt x="2195322" y="0"/>
                          </a:lnTo>
                          <a:lnTo>
                            <a:pt x="2195322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218617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171323</wp:posOffset>
            </wp:positionV>
            <wp:extent cx="2195322" cy="207265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5"/>
                    </a:xfrm>
                    <a:custGeom>
                      <a:rect l="l" t="t" r="r" b="b"/>
                      <a:pathLst>
                        <a:path w="2195322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4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171323</wp:posOffset>
            </wp:positionV>
            <wp:extent cx="725424" cy="207265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5"/>
                    </a:xfrm>
                    <a:custGeom>
                      <a:rect l="l" t="t" r="r" b="b"/>
                      <a:pathLst>
                        <a:path w="725424" h="207265">
                          <a:moveTo>
                            <a:pt x="716280" y="9906"/>
                          </a:moveTo>
                          <a:lnTo>
                            <a:pt x="725424" y="0"/>
                          </a:lnTo>
                          <a:lnTo>
                            <a:pt x="725424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716280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171323</wp:posOffset>
            </wp:positionV>
            <wp:extent cx="725424" cy="207265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5"/>
                    </a:xfrm>
                    <a:custGeom>
                      <a:rect l="l" t="t" r="r" b="b"/>
                      <a:pathLst>
                        <a:path w="725424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7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171323</wp:posOffset>
            </wp:positionV>
            <wp:extent cx="2546604" cy="207265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5"/>
                    </a:xfrm>
                    <a:custGeom>
                      <a:rect l="l" t="t" r="r" b="b"/>
                      <a:pathLst>
                        <a:path w="2546604" h="207265">
                          <a:moveTo>
                            <a:pt x="2536698" y="9906"/>
                          </a:moveTo>
                          <a:lnTo>
                            <a:pt x="2546604" y="0"/>
                          </a:lnTo>
                          <a:lnTo>
                            <a:pt x="2546604" y="207265"/>
                          </a:lnTo>
                          <a:lnTo>
                            <a:pt x="0" y="207265"/>
                          </a:lnTo>
                          <a:lnTo>
                            <a:pt x="9906" y="197358"/>
                          </a:lnTo>
                          <a:lnTo>
                            <a:pt x="253669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6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171323</wp:posOffset>
            </wp:positionV>
            <wp:extent cx="2546604" cy="207265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5"/>
                    </a:xfrm>
                    <a:custGeom>
                      <a:rect l="l" t="t" r="r" b="b"/>
                      <a:pathLst>
                        <a:path w="2546604" h="207265">
                          <a:moveTo>
                            <a:pt x="9906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28068</wp:posOffset>
            </wp:positionV>
            <wp:extent cx="5467350" cy="207263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3"/>
                    </a:xfrm>
                    <a:custGeom>
                      <a:rect l="l" t="t" r="r" b="b"/>
                      <a:pathLst>
                        <a:path w="5467350" h="207263">
                          <a:moveTo>
                            <a:pt x="5457444" y="9906"/>
                          </a:moveTo>
                          <a:lnTo>
                            <a:pt x="5467350" y="0"/>
                          </a:lnTo>
                          <a:lnTo>
                            <a:pt x="5467350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545744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28068</wp:posOffset>
            </wp:positionV>
            <wp:extent cx="5467350" cy="207263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3"/>
                    </a:xfrm>
                    <a:custGeom>
                      <a:rect l="l" t="t" r="r" b="b"/>
                      <a:pathLst>
                        <a:path w="5467350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60070</wp:posOffset>
            </wp:positionV>
            <wp:extent cx="2195322" cy="375667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7"/>
                    </a:xfrm>
                    <a:custGeom>
                      <a:rect l="l" t="t" r="r" b="b"/>
                      <a:pathLst>
                        <a:path w="2195322" h="375667">
                          <a:moveTo>
                            <a:pt x="2186177" y="9144"/>
                          </a:moveTo>
                          <a:lnTo>
                            <a:pt x="2195322" y="0"/>
                          </a:lnTo>
                          <a:lnTo>
                            <a:pt x="2195322" y="375667"/>
                          </a:lnTo>
                          <a:lnTo>
                            <a:pt x="0" y="375667"/>
                          </a:lnTo>
                          <a:lnTo>
                            <a:pt x="9905" y="365761"/>
                          </a:lnTo>
                          <a:lnTo>
                            <a:pt x="2186177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60070</wp:posOffset>
            </wp:positionV>
            <wp:extent cx="2195322" cy="375667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375667"/>
                    </a:xfrm>
                    <a:custGeom>
                      <a:rect l="l" t="t" r="r" b="b"/>
                      <a:pathLst>
                        <a:path w="2195322" h="375667">
                          <a:moveTo>
                            <a:pt x="9905" y="365761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7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60070</wp:posOffset>
            </wp:positionV>
            <wp:extent cx="725424" cy="375667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7"/>
                    </a:xfrm>
                    <a:custGeom>
                      <a:rect l="l" t="t" r="r" b="b"/>
                      <a:pathLst>
                        <a:path w="725424" h="375667">
                          <a:moveTo>
                            <a:pt x="716280" y="9144"/>
                          </a:moveTo>
                          <a:lnTo>
                            <a:pt x="725424" y="0"/>
                          </a:lnTo>
                          <a:lnTo>
                            <a:pt x="725424" y="375667"/>
                          </a:lnTo>
                          <a:lnTo>
                            <a:pt x="0" y="375667"/>
                          </a:lnTo>
                          <a:lnTo>
                            <a:pt x="9905" y="365761"/>
                          </a:lnTo>
                          <a:lnTo>
                            <a:pt x="716280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60070</wp:posOffset>
            </wp:positionV>
            <wp:extent cx="725424" cy="375667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375667"/>
                    </a:xfrm>
                    <a:custGeom>
                      <a:rect l="l" t="t" r="r" b="b"/>
                      <a:pathLst>
                        <a:path w="725424" h="375667">
                          <a:moveTo>
                            <a:pt x="9905" y="365761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60070</wp:posOffset>
            </wp:positionV>
            <wp:extent cx="2546604" cy="375667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7"/>
                    </a:xfrm>
                    <a:custGeom>
                      <a:rect l="l" t="t" r="r" b="b"/>
                      <a:pathLst>
                        <a:path w="2546604" h="375667">
                          <a:moveTo>
                            <a:pt x="2536698" y="9144"/>
                          </a:moveTo>
                          <a:lnTo>
                            <a:pt x="2546604" y="0"/>
                          </a:lnTo>
                          <a:lnTo>
                            <a:pt x="2546604" y="375667"/>
                          </a:lnTo>
                          <a:lnTo>
                            <a:pt x="0" y="375667"/>
                          </a:lnTo>
                          <a:lnTo>
                            <a:pt x="9906" y="365761"/>
                          </a:lnTo>
                          <a:lnTo>
                            <a:pt x="2536698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60070</wp:posOffset>
            </wp:positionV>
            <wp:extent cx="2546604" cy="375667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375667"/>
                    </a:xfrm>
                    <a:custGeom>
                      <a:rect l="l" t="t" r="r" b="b"/>
                      <a:pathLst>
                        <a:path w="2546604" h="375667">
                          <a:moveTo>
                            <a:pt x="9906" y="365761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85218</wp:posOffset>
            </wp:positionV>
            <wp:extent cx="2195322" cy="207263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3"/>
                    </a:xfrm>
                    <a:custGeom>
                      <a:rect l="l" t="t" r="r" b="b"/>
                      <a:pathLst>
                        <a:path w="2195322" h="207263">
                          <a:moveTo>
                            <a:pt x="2186177" y="9144"/>
                          </a:moveTo>
                          <a:lnTo>
                            <a:pt x="2195322" y="0"/>
                          </a:lnTo>
                          <a:lnTo>
                            <a:pt x="2195322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218617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85218</wp:posOffset>
            </wp:positionV>
            <wp:extent cx="2195322" cy="207263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3"/>
                    </a:xfrm>
                    <a:custGeom>
                      <a:rect l="l" t="t" r="r" b="b"/>
                      <a:pathLst>
                        <a:path w="2195322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85218</wp:posOffset>
            </wp:positionV>
            <wp:extent cx="725424" cy="207263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3"/>
                    </a:xfrm>
                    <a:custGeom>
                      <a:rect l="l" t="t" r="r" b="b"/>
                      <a:pathLst>
                        <a:path w="725424" h="207263">
                          <a:moveTo>
                            <a:pt x="716280" y="9144"/>
                          </a:moveTo>
                          <a:lnTo>
                            <a:pt x="725424" y="0"/>
                          </a:lnTo>
                          <a:lnTo>
                            <a:pt x="725424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716280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85218</wp:posOffset>
            </wp:positionV>
            <wp:extent cx="725424" cy="207263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3"/>
                    </a:xfrm>
                    <a:custGeom>
                      <a:rect l="l" t="t" r="r" b="b"/>
                      <a:pathLst>
                        <a:path w="725424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85218</wp:posOffset>
            </wp:positionV>
            <wp:extent cx="2546604" cy="207263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3"/>
                    </a:xfrm>
                    <a:custGeom>
                      <a:rect l="l" t="t" r="r" b="b"/>
                      <a:pathLst>
                        <a:path w="2546604" h="207263">
                          <a:moveTo>
                            <a:pt x="2536698" y="9144"/>
                          </a:moveTo>
                          <a:lnTo>
                            <a:pt x="2546604" y="0"/>
                          </a:lnTo>
                          <a:lnTo>
                            <a:pt x="2546604" y="207263"/>
                          </a:lnTo>
                          <a:lnTo>
                            <a:pt x="0" y="207263"/>
                          </a:lnTo>
                          <a:lnTo>
                            <a:pt x="9906" y="197357"/>
                          </a:lnTo>
                          <a:lnTo>
                            <a:pt x="2536698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85218</wp:posOffset>
            </wp:positionV>
            <wp:extent cx="2546604" cy="207263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3"/>
                    </a:xfrm>
                    <a:custGeom>
                      <a:rect l="l" t="t" r="r" b="b"/>
                      <a:pathLst>
                        <a:path w="2546604" h="207263">
                          <a:moveTo>
                            <a:pt x="9906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117221</wp:posOffset>
            </wp:positionV>
            <wp:extent cx="2195322" cy="206503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6503"/>
                    </a:xfrm>
                    <a:custGeom>
                      <a:rect l="l" t="t" r="r" b="b"/>
                      <a:pathLst>
                        <a:path w="2195322" h="206503">
                          <a:moveTo>
                            <a:pt x="2186177" y="9144"/>
                          </a:moveTo>
                          <a:lnTo>
                            <a:pt x="2195322" y="0"/>
                          </a:lnTo>
                          <a:lnTo>
                            <a:pt x="2195322" y="206503"/>
                          </a:lnTo>
                          <a:lnTo>
                            <a:pt x="0" y="206503"/>
                          </a:lnTo>
                          <a:lnTo>
                            <a:pt x="9905" y="197359"/>
                          </a:lnTo>
                          <a:lnTo>
                            <a:pt x="218617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117221</wp:posOffset>
            </wp:positionV>
            <wp:extent cx="2195322" cy="206503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6503"/>
                    </a:xfrm>
                    <a:custGeom>
                      <a:rect l="l" t="t" r="r" b="b"/>
                      <a:pathLst>
                        <a:path w="2195322" h="206503">
                          <a:moveTo>
                            <a:pt x="9905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117221</wp:posOffset>
            </wp:positionV>
            <wp:extent cx="725424" cy="206503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6503"/>
                    </a:xfrm>
                    <a:custGeom>
                      <a:rect l="l" t="t" r="r" b="b"/>
                      <a:pathLst>
                        <a:path w="725424" h="206503">
                          <a:moveTo>
                            <a:pt x="716280" y="9144"/>
                          </a:moveTo>
                          <a:lnTo>
                            <a:pt x="725424" y="0"/>
                          </a:lnTo>
                          <a:lnTo>
                            <a:pt x="725424" y="206503"/>
                          </a:lnTo>
                          <a:lnTo>
                            <a:pt x="0" y="206503"/>
                          </a:lnTo>
                          <a:lnTo>
                            <a:pt x="9905" y="197359"/>
                          </a:lnTo>
                          <a:lnTo>
                            <a:pt x="716280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117221</wp:posOffset>
            </wp:positionV>
            <wp:extent cx="725424" cy="206503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6503"/>
                    </a:xfrm>
                    <a:custGeom>
                      <a:rect l="l" t="t" r="r" b="b"/>
                      <a:pathLst>
                        <a:path w="725424" h="206503">
                          <a:moveTo>
                            <a:pt x="9905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117221</wp:posOffset>
            </wp:positionV>
            <wp:extent cx="2546604" cy="206503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6503"/>
                    </a:xfrm>
                    <a:custGeom>
                      <a:rect l="l" t="t" r="r" b="b"/>
                      <a:pathLst>
                        <a:path w="2546604" h="206503">
                          <a:moveTo>
                            <a:pt x="2536698" y="9144"/>
                          </a:moveTo>
                          <a:lnTo>
                            <a:pt x="2546604" y="0"/>
                          </a:lnTo>
                          <a:lnTo>
                            <a:pt x="2546604" y="206503"/>
                          </a:lnTo>
                          <a:lnTo>
                            <a:pt x="0" y="206503"/>
                          </a:lnTo>
                          <a:lnTo>
                            <a:pt x="9906" y="197359"/>
                          </a:lnTo>
                          <a:lnTo>
                            <a:pt x="2536698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117221</wp:posOffset>
            </wp:positionV>
            <wp:extent cx="2546604" cy="206503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6503"/>
                    </a:xfrm>
                    <a:custGeom>
                      <a:rect l="l" t="t" r="r" b="b"/>
                      <a:pathLst>
                        <a:path w="2546604" h="206503">
                          <a:moveTo>
                            <a:pt x="9906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148464</wp:posOffset>
            </wp:positionV>
            <wp:extent cx="2195322" cy="207263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3"/>
                    </a:xfrm>
                    <a:custGeom>
                      <a:rect l="l" t="t" r="r" b="b"/>
                      <a:pathLst>
                        <a:path w="2195322" h="207263">
                          <a:moveTo>
                            <a:pt x="2186177" y="9906"/>
                          </a:moveTo>
                          <a:lnTo>
                            <a:pt x="2195322" y="0"/>
                          </a:lnTo>
                          <a:lnTo>
                            <a:pt x="2195322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218617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148464</wp:posOffset>
            </wp:positionV>
            <wp:extent cx="2195322" cy="207263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3"/>
                    </a:xfrm>
                    <a:custGeom>
                      <a:rect l="l" t="t" r="r" b="b"/>
                      <a:pathLst>
                        <a:path w="2195322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4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148464</wp:posOffset>
            </wp:positionV>
            <wp:extent cx="725424" cy="207263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3"/>
                    </a:xfrm>
                    <a:custGeom>
                      <a:rect l="l" t="t" r="r" b="b"/>
                      <a:pathLst>
                        <a:path w="725424" h="207263">
                          <a:moveTo>
                            <a:pt x="716280" y="9906"/>
                          </a:moveTo>
                          <a:lnTo>
                            <a:pt x="725424" y="0"/>
                          </a:lnTo>
                          <a:lnTo>
                            <a:pt x="725424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716280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148464</wp:posOffset>
            </wp:positionV>
            <wp:extent cx="725424" cy="207263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3"/>
                    </a:xfrm>
                    <a:custGeom>
                      <a:rect l="l" t="t" r="r" b="b"/>
                      <a:pathLst>
                        <a:path w="725424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148464</wp:posOffset>
            </wp:positionV>
            <wp:extent cx="2546604" cy="207263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3"/>
                    </a:xfrm>
                    <a:custGeom>
                      <a:rect l="l" t="t" r="r" b="b"/>
                      <a:pathLst>
                        <a:path w="2546604" h="207263">
                          <a:moveTo>
                            <a:pt x="2536698" y="9906"/>
                          </a:moveTo>
                          <a:lnTo>
                            <a:pt x="2546604" y="0"/>
                          </a:lnTo>
                          <a:lnTo>
                            <a:pt x="2546604" y="207263"/>
                          </a:lnTo>
                          <a:lnTo>
                            <a:pt x="0" y="207263"/>
                          </a:lnTo>
                          <a:lnTo>
                            <a:pt x="9906" y="197357"/>
                          </a:lnTo>
                          <a:lnTo>
                            <a:pt x="2536698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148464</wp:posOffset>
            </wp:positionV>
            <wp:extent cx="2546604" cy="207263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3"/>
                    </a:xfrm>
                    <a:custGeom>
                      <a:rect l="l" t="t" r="r" b="b"/>
                      <a:pathLst>
                        <a:path w="2546604" h="207263">
                          <a:moveTo>
                            <a:pt x="9906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5207</wp:posOffset>
            </wp:positionV>
            <wp:extent cx="5467350" cy="206502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6502"/>
                    </a:xfrm>
                    <a:custGeom>
                      <a:rect l="l" t="t" r="r" b="b"/>
                      <a:pathLst>
                        <a:path w="5467350" h="206502">
                          <a:moveTo>
                            <a:pt x="5457444" y="9144"/>
                          </a:moveTo>
                          <a:lnTo>
                            <a:pt x="5467350" y="0"/>
                          </a:lnTo>
                          <a:lnTo>
                            <a:pt x="5467350" y="206502"/>
                          </a:lnTo>
                          <a:lnTo>
                            <a:pt x="0" y="206502"/>
                          </a:lnTo>
                          <a:lnTo>
                            <a:pt x="9905" y="197359"/>
                          </a:lnTo>
                          <a:lnTo>
                            <a:pt x="545744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5207</wp:posOffset>
            </wp:positionV>
            <wp:extent cx="5467350" cy="206502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6502"/>
                    </a:xfrm>
                    <a:custGeom>
                      <a:rect l="l" t="t" r="r" b="b"/>
                      <a:pathLst>
                        <a:path w="5467350" h="206502">
                          <a:moveTo>
                            <a:pt x="9905" y="197359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36449</wp:posOffset>
            </wp:positionV>
            <wp:extent cx="2195322" cy="207264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4"/>
                    </a:xfrm>
                    <a:custGeom>
                      <a:rect l="l" t="t" r="r" b="b"/>
                      <a:pathLst>
                        <a:path w="2195322" h="207264">
                          <a:moveTo>
                            <a:pt x="2186177" y="9907"/>
                          </a:moveTo>
                          <a:lnTo>
                            <a:pt x="2195322" y="0"/>
                          </a:lnTo>
                          <a:lnTo>
                            <a:pt x="2195322" y="207264"/>
                          </a:lnTo>
                          <a:lnTo>
                            <a:pt x="0" y="207264"/>
                          </a:lnTo>
                          <a:lnTo>
                            <a:pt x="9905" y="198121"/>
                          </a:lnTo>
                          <a:lnTo>
                            <a:pt x="2186177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36449</wp:posOffset>
            </wp:positionV>
            <wp:extent cx="2195322" cy="207264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4"/>
                    </a:xfrm>
                    <a:custGeom>
                      <a:rect l="l" t="t" r="r" b="b"/>
                      <a:pathLst>
                        <a:path w="2195322" h="207264">
                          <a:moveTo>
                            <a:pt x="9905" y="198121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36449</wp:posOffset>
            </wp:positionV>
            <wp:extent cx="725424" cy="207264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4"/>
                    </a:xfrm>
                    <a:custGeom>
                      <a:rect l="l" t="t" r="r" b="b"/>
                      <a:pathLst>
                        <a:path w="725424" h="207264">
                          <a:moveTo>
                            <a:pt x="716280" y="9907"/>
                          </a:moveTo>
                          <a:lnTo>
                            <a:pt x="725424" y="0"/>
                          </a:lnTo>
                          <a:lnTo>
                            <a:pt x="725424" y="207264"/>
                          </a:lnTo>
                          <a:lnTo>
                            <a:pt x="0" y="207264"/>
                          </a:lnTo>
                          <a:lnTo>
                            <a:pt x="9905" y="198121"/>
                          </a:lnTo>
                          <a:lnTo>
                            <a:pt x="716280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36449</wp:posOffset>
            </wp:positionV>
            <wp:extent cx="725424" cy="207264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4"/>
                    </a:xfrm>
                    <a:custGeom>
                      <a:rect l="l" t="t" r="r" b="b"/>
                      <a:pathLst>
                        <a:path w="725424" h="207264">
                          <a:moveTo>
                            <a:pt x="9905" y="198121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36449</wp:posOffset>
            </wp:positionV>
            <wp:extent cx="2546604" cy="207264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4"/>
                    </a:xfrm>
                    <a:custGeom>
                      <a:rect l="l" t="t" r="r" b="b"/>
                      <a:pathLst>
                        <a:path w="2546604" h="207264">
                          <a:moveTo>
                            <a:pt x="2536698" y="9907"/>
                          </a:moveTo>
                          <a:lnTo>
                            <a:pt x="2546604" y="0"/>
                          </a:lnTo>
                          <a:lnTo>
                            <a:pt x="2546604" y="207264"/>
                          </a:lnTo>
                          <a:lnTo>
                            <a:pt x="0" y="207264"/>
                          </a:lnTo>
                          <a:lnTo>
                            <a:pt x="9906" y="198121"/>
                          </a:lnTo>
                          <a:lnTo>
                            <a:pt x="2536698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36449</wp:posOffset>
            </wp:positionV>
            <wp:extent cx="2546604" cy="207264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4"/>
                    </a:xfrm>
                    <a:custGeom>
                      <a:rect l="l" t="t" r="r" b="b"/>
                      <a:pathLst>
                        <a:path w="2546604" h="207264">
                          <a:moveTo>
                            <a:pt x="9906" y="198121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7"/>
                          </a:lnTo>
                          <a:lnTo>
                            <a:pt x="9906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68453</wp:posOffset>
            </wp:positionV>
            <wp:extent cx="2195322" cy="207265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5"/>
                    </a:xfrm>
                    <a:custGeom>
                      <a:rect l="l" t="t" r="r" b="b"/>
                      <a:pathLst>
                        <a:path w="2195322" h="207265">
                          <a:moveTo>
                            <a:pt x="2186177" y="9907"/>
                          </a:moveTo>
                          <a:lnTo>
                            <a:pt x="2195322" y="0"/>
                          </a:lnTo>
                          <a:lnTo>
                            <a:pt x="2195322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218617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68453</wp:posOffset>
            </wp:positionV>
            <wp:extent cx="2195322" cy="207265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5"/>
                    </a:xfrm>
                    <a:custGeom>
                      <a:rect l="l" t="t" r="r" b="b"/>
                      <a:pathLst>
                        <a:path w="2195322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68453</wp:posOffset>
            </wp:positionV>
            <wp:extent cx="725424" cy="207265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5"/>
                    </a:xfrm>
                    <a:custGeom>
                      <a:rect l="l" t="t" r="r" b="b"/>
                      <a:pathLst>
                        <a:path w="725424" h="207265">
                          <a:moveTo>
                            <a:pt x="716280" y="9907"/>
                          </a:moveTo>
                          <a:lnTo>
                            <a:pt x="725424" y="0"/>
                          </a:lnTo>
                          <a:lnTo>
                            <a:pt x="725424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716280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68453</wp:posOffset>
            </wp:positionV>
            <wp:extent cx="725424" cy="207265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5"/>
                    </a:xfrm>
                    <a:custGeom>
                      <a:rect l="l" t="t" r="r" b="b"/>
                      <a:pathLst>
                        <a:path w="725424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68453</wp:posOffset>
            </wp:positionV>
            <wp:extent cx="2546604" cy="207265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5"/>
                    </a:xfrm>
                    <a:custGeom>
                      <a:rect l="l" t="t" r="r" b="b"/>
                      <a:pathLst>
                        <a:path w="2546604" h="207265">
                          <a:moveTo>
                            <a:pt x="2536698" y="9907"/>
                          </a:moveTo>
                          <a:lnTo>
                            <a:pt x="2546604" y="0"/>
                          </a:lnTo>
                          <a:lnTo>
                            <a:pt x="2546604" y="207265"/>
                          </a:lnTo>
                          <a:lnTo>
                            <a:pt x="0" y="207265"/>
                          </a:lnTo>
                          <a:lnTo>
                            <a:pt x="9906" y="197358"/>
                          </a:lnTo>
                          <a:lnTo>
                            <a:pt x="253669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68453</wp:posOffset>
            </wp:positionV>
            <wp:extent cx="2546604" cy="207265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5"/>
                    </a:xfrm>
                    <a:custGeom>
                      <a:rect l="l" t="t" r="r" b="b"/>
                      <a:pathLst>
                        <a:path w="2546604" h="207265">
                          <a:moveTo>
                            <a:pt x="9906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907"/>
                          </a:lnTo>
                          <a:lnTo>
                            <a:pt x="9906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100458</wp:posOffset>
            </wp:positionV>
            <wp:extent cx="2195322" cy="206501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6501"/>
                    </a:xfrm>
                    <a:custGeom>
                      <a:rect l="l" t="t" r="r" b="b"/>
                      <a:pathLst>
                        <a:path w="2195322" h="206501">
                          <a:moveTo>
                            <a:pt x="2186177" y="9143"/>
                          </a:moveTo>
                          <a:lnTo>
                            <a:pt x="2195322" y="0"/>
                          </a:lnTo>
                          <a:lnTo>
                            <a:pt x="2195322" y="206501"/>
                          </a:lnTo>
                          <a:lnTo>
                            <a:pt x="0" y="206501"/>
                          </a:lnTo>
                          <a:lnTo>
                            <a:pt x="9905" y="197357"/>
                          </a:lnTo>
                          <a:lnTo>
                            <a:pt x="218617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100458</wp:posOffset>
            </wp:positionV>
            <wp:extent cx="2195322" cy="206501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6501"/>
                    </a:xfrm>
                    <a:custGeom>
                      <a:rect l="l" t="t" r="r" b="b"/>
                      <a:pathLst>
                        <a:path w="2195322" h="206501">
                          <a:moveTo>
                            <a:pt x="9905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100458</wp:posOffset>
            </wp:positionV>
            <wp:extent cx="725424" cy="206501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6501"/>
                    </a:xfrm>
                    <a:custGeom>
                      <a:rect l="l" t="t" r="r" b="b"/>
                      <a:pathLst>
                        <a:path w="725424" h="206501">
                          <a:moveTo>
                            <a:pt x="716280" y="9143"/>
                          </a:moveTo>
                          <a:lnTo>
                            <a:pt x="725424" y="0"/>
                          </a:lnTo>
                          <a:lnTo>
                            <a:pt x="725424" y="206501"/>
                          </a:lnTo>
                          <a:lnTo>
                            <a:pt x="0" y="206501"/>
                          </a:lnTo>
                          <a:lnTo>
                            <a:pt x="9905" y="197357"/>
                          </a:lnTo>
                          <a:lnTo>
                            <a:pt x="716280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3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100458</wp:posOffset>
            </wp:positionV>
            <wp:extent cx="725424" cy="206501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6501"/>
                    </a:xfrm>
                    <a:custGeom>
                      <a:rect l="l" t="t" r="r" b="b"/>
                      <a:pathLst>
                        <a:path w="725424" h="206501">
                          <a:moveTo>
                            <a:pt x="9905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100458</wp:posOffset>
            </wp:positionV>
            <wp:extent cx="2546604" cy="206501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6501"/>
                    </a:xfrm>
                    <a:custGeom>
                      <a:rect l="l" t="t" r="r" b="b"/>
                      <a:pathLst>
                        <a:path w="2546604" h="206501">
                          <a:moveTo>
                            <a:pt x="2536698" y="9143"/>
                          </a:moveTo>
                          <a:lnTo>
                            <a:pt x="2546604" y="0"/>
                          </a:lnTo>
                          <a:lnTo>
                            <a:pt x="2546604" y="206501"/>
                          </a:lnTo>
                          <a:lnTo>
                            <a:pt x="0" y="206501"/>
                          </a:lnTo>
                          <a:lnTo>
                            <a:pt x="9906" y="197357"/>
                          </a:lnTo>
                          <a:lnTo>
                            <a:pt x="2536698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100458</wp:posOffset>
            </wp:positionV>
            <wp:extent cx="2546604" cy="206501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6501"/>
                    </a:xfrm>
                    <a:custGeom>
                      <a:rect l="l" t="t" r="r" b="b"/>
                      <a:pathLst>
                        <a:path w="2546604" h="206501">
                          <a:moveTo>
                            <a:pt x="9906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143"/>
                          </a:lnTo>
                          <a:lnTo>
                            <a:pt x="9906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5" behindDoc="0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118999</wp:posOffset>
            </wp:positionV>
            <wp:extent cx="5492750" cy="116332"/>
            <wp:effectExtent l="0" t="0" r="0" b="0"/>
            <wp:wrapNone/>
            <wp:docPr id="248" name="Picture 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0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2750" cy="116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2250" w:h="13171"/>
          <w:pgMar w:top="500" w:right="500" w:bottom="143" w:left="500" w:header="708" w:footer="708" w:gutter="0"/>
          <w:docGrid w:linePitch="360"/>
        </w:sectPr>
      </w:pP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-1158875</wp:posOffset>
            </wp:positionV>
            <wp:extent cx="7772400" cy="8357616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5486400" cy="432815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432815"/>
                    </a:xfrm>
                    <a:custGeom>
                      <a:rect l="l" t="t" r="r" b="b"/>
                      <a:pathLst>
                        <a:path w="5486400" h="432815">
                          <a:moveTo>
                            <a:pt x="5476495" y="0"/>
                          </a:moveTo>
                          <a:lnTo>
                            <a:pt x="5486400" y="0"/>
                          </a:lnTo>
                          <a:lnTo>
                            <a:pt x="5486400" y="432815"/>
                          </a:lnTo>
                          <a:lnTo>
                            <a:pt x="0" y="432815"/>
                          </a:lnTo>
                          <a:lnTo>
                            <a:pt x="9145" y="422910"/>
                          </a:lnTo>
                          <a:lnTo>
                            <a:pt x="5476495" y="42291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9145" cy="432815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5" cy="432815"/>
                    </a:xfrm>
                    <a:custGeom>
                      <a:rect l="l" t="t" r="r" b="b"/>
                      <a:pathLst>
                        <a:path w="9145" h="432815">
                          <a:moveTo>
                            <a:pt x="9145" y="422910"/>
                          </a:moveTo>
                          <a:lnTo>
                            <a:pt x="0" y="432815"/>
                          </a:lnTo>
                          <a:lnTo>
                            <a:pt x="0" y="0"/>
                          </a:lnTo>
                          <a:lnTo>
                            <a:pt x="914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2195322" cy="207265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7265"/>
                    </a:xfrm>
                    <a:custGeom>
                      <a:rect l="l" t="t" r="r" b="b"/>
                      <a:pathLst>
                        <a:path w="2195322" h="207265">
                          <a:moveTo>
                            <a:pt x="2186177" y="0"/>
                          </a:moveTo>
                          <a:lnTo>
                            <a:pt x="2195322" y="0"/>
                          </a:lnTo>
                          <a:lnTo>
                            <a:pt x="2195322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218617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9905" cy="207265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5" cy="207265"/>
                    </a:xfrm>
                    <a:custGeom>
                      <a:rect l="l" t="t" r="r" b="b"/>
                      <a:pathLst>
                        <a:path w="9905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90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-892175</wp:posOffset>
            </wp:positionV>
            <wp:extent cx="725424" cy="207265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7265"/>
                    </a:xfrm>
                    <a:custGeom>
                      <a:rect l="l" t="t" r="r" b="b"/>
                      <a:pathLst>
                        <a:path w="725424" h="207265">
                          <a:moveTo>
                            <a:pt x="716280" y="0"/>
                          </a:moveTo>
                          <a:lnTo>
                            <a:pt x="725424" y="0"/>
                          </a:lnTo>
                          <a:lnTo>
                            <a:pt x="725424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716280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-892175</wp:posOffset>
            </wp:positionV>
            <wp:extent cx="9905" cy="207265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5" cy="207265"/>
                    </a:xfrm>
                    <a:custGeom>
                      <a:rect l="l" t="t" r="r" b="b"/>
                      <a:pathLst>
                        <a:path w="9905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90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4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-892175</wp:posOffset>
            </wp:positionV>
            <wp:extent cx="2546604" cy="207265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7265"/>
                    </a:xfrm>
                    <a:custGeom>
                      <a:rect l="l" t="t" r="r" b="b"/>
                      <a:pathLst>
                        <a:path w="2546604" h="207265">
                          <a:moveTo>
                            <a:pt x="2536698" y="0"/>
                          </a:moveTo>
                          <a:lnTo>
                            <a:pt x="2546604" y="0"/>
                          </a:lnTo>
                          <a:lnTo>
                            <a:pt x="2546604" y="207265"/>
                          </a:lnTo>
                          <a:lnTo>
                            <a:pt x="0" y="207265"/>
                          </a:lnTo>
                          <a:lnTo>
                            <a:pt x="9906" y="197358"/>
                          </a:lnTo>
                          <a:lnTo>
                            <a:pt x="253669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-892175</wp:posOffset>
            </wp:positionV>
            <wp:extent cx="9906" cy="207265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6" cy="207265"/>
                    </a:xfrm>
                    <a:custGeom>
                      <a:rect l="l" t="t" r="r" b="b"/>
                      <a:pathLst>
                        <a:path w="9906" h="207265">
                          <a:moveTo>
                            <a:pt x="9906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906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-684910</wp:posOffset>
            </wp:positionV>
            <wp:extent cx="2195322" cy="206502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6502"/>
                    </a:xfrm>
                    <a:custGeom>
                      <a:rect l="l" t="t" r="r" b="b"/>
                      <a:pathLst>
                        <a:path w="2195322" h="206502">
                          <a:moveTo>
                            <a:pt x="2186177" y="9143"/>
                          </a:moveTo>
                          <a:lnTo>
                            <a:pt x="2195322" y="0"/>
                          </a:lnTo>
                          <a:lnTo>
                            <a:pt x="2195322" y="206502"/>
                          </a:lnTo>
                          <a:lnTo>
                            <a:pt x="0" y="206502"/>
                          </a:lnTo>
                          <a:lnTo>
                            <a:pt x="9905" y="197357"/>
                          </a:lnTo>
                          <a:lnTo>
                            <a:pt x="218617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-684910</wp:posOffset>
            </wp:positionV>
            <wp:extent cx="2195322" cy="206502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5322" cy="206502"/>
                    </a:xfrm>
                    <a:custGeom>
                      <a:rect l="l" t="t" r="r" b="b"/>
                      <a:pathLst>
                        <a:path w="2195322" h="206502">
                          <a:moveTo>
                            <a:pt x="9905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2195322" y="0"/>
                          </a:lnTo>
                          <a:lnTo>
                            <a:pt x="2186177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0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-684910</wp:posOffset>
            </wp:positionV>
            <wp:extent cx="725424" cy="206502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6502"/>
                    </a:xfrm>
                    <a:custGeom>
                      <a:rect l="l" t="t" r="r" b="b"/>
                      <a:pathLst>
                        <a:path w="725424" h="206502">
                          <a:moveTo>
                            <a:pt x="716280" y="9143"/>
                          </a:moveTo>
                          <a:lnTo>
                            <a:pt x="725424" y="0"/>
                          </a:lnTo>
                          <a:lnTo>
                            <a:pt x="725424" y="206502"/>
                          </a:lnTo>
                          <a:lnTo>
                            <a:pt x="0" y="206502"/>
                          </a:lnTo>
                          <a:lnTo>
                            <a:pt x="9905" y="197357"/>
                          </a:lnTo>
                          <a:lnTo>
                            <a:pt x="716280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-684910</wp:posOffset>
            </wp:positionV>
            <wp:extent cx="725424" cy="206502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25424" cy="206502"/>
                    </a:xfrm>
                    <a:custGeom>
                      <a:rect l="l" t="t" r="r" b="b"/>
                      <a:pathLst>
                        <a:path w="725424" h="206502">
                          <a:moveTo>
                            <a:pt x="9905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725424" y="0"/>
                          </a:lnTo>
                          <a:lnTo>
                            <a:pt x="716280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-684910</wp:posOffset>
            </wp:positionV>
            <wp:extent cx="2546604" cy="206502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6502"/>
                    </a:xfrm>
                    <a:custGeom>
                      <a:rect l="l" t="t" r="r" b="b"/>
                      <a:pathLst>
                        <a:path w="2546604" h="206502">
                          <a:moveTo>
                            <a:pt x="2536698" y="9143"/>
                          </a:moveTo>
                          <a:lnTo>
                            <a:pt x="2546604" y="0"/>
                          </a:lnTo>
                          <a:lnTo>
                            <a:pt x="2546604" y="206502"/>
                          </a:lnTo>
                          <a:lnTo>
                            <a:pt x="0" y="206502"/>
                          </a:lnTo>
                          <a:lnTo>
                            <a:pt x="9906" y="197357"/>
                          </a:lnTo>
                          <a:lnTo>
                            <a:pt x="2536698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1" locked="0" layoutInCell="1" allowOverlap="1">
            <wp:simplePos x="0" y="0"/>
            <wp:positionH relativeFrom="page">
              <wp:posOffset>3396996</wp:posOffset>
            </wp:positionH>
            <wp:positionV relativeFrom="paragraph">
              <wp:posOffset>-684910</wp:posOffset>
            </wp:positionV>
            <wp:extent cx="2546604" cy="206502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46604" cy="206502"/>
                    </a:xfrm>
                    <a:custGeom>
                      <a:rect l="l" t="t" r="r" b="b"/>
                      <a:pathLst>
                        <a:path w="2546604" h="206502">
                          <a:moveTo>
                            <a:pt x="9906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2546604" y="0"/>
                          </a:lnTo>
                          <a:lnTo>
                            <a:pt x="2536698" y="9143"/>
                          </a:lnTo>
                          <a:lnTo>
                            <a:pt x="9906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35" w:tblpY="-270"/>
        <w:tblOverlap w:val="never"/>
        "
        <w:tblW w:w="8620" w:type="dxa"/>
        <w:tblLook w:val="04A0" w:firstRow="1" w:lastRow="0" w:firstColumn="1" w:lastColumn="0" w:noHBand="0" w:noVBand="1"/>
      </w:tblPr>
      <w:tblGrid>
        <w:gridCol w:w="3471"/>
        <w:gridCol w:w="1142"/>
        <w:gridCol w:w="4025"/>
      </w:tblGrid>
      <w:tr>
        <w:trPr>
          <w:trHeight w:val="330"/>
        </w:trPr>
        <w:tc>
          <w:tcPr>
            <w:tcW w:w="3471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S179  </w:t>
            </w:r>
          </w:p>
        </w:tc>
        <w:tc>
          <w:tcPr>
            <w:tcW w:w="1142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4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4025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13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ABS Control Module  </w:t>
            </w:r>
          </w:p>
        </w:tc>
      </w:tr>
      <w:tr>
        <w:trPr>
          <w:trHeight w:val="320"/>
        </w:trPr>
        <w:tc>
          <w:tcPr>
            <w:tcW w:w="347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S180  </w:t>
            </w:r>
          </w:p>
        </w:tc>
        <w:tc>
          <w:tcPr>
            <w:tcW w:w="11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4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402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0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Coolant Fan Control Thermal Switch  </w:t>
            </w:r>
          </w:p>
        </w:tc>
      </w:tr>
    </w:tbl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1" baseline="0" dirty="0">
          <w:jc w:val="left"/>
          <w:rFonts w:ascii="Times New Roman" w:hAnsi="Times New Roman" w:cs="Times New Roman"/>
          <w:b/>
          <w:bCs/>
          <w:color w:val="000000"/>
          <w:sz w:val="21"/>
          <w:szCs w:val="21"/>
        </w:rPr>
        <w:t>Fuse (Holder) Panel  </w:t>
      </w:r>
    </w:p>
    <w:p>
      <w:pPr>
        <w:rPr>
          <w:rFonts w:ascii="Times New Roman" w:hAnsi="Times New Roman" w:cs="Times New Roman"/>
          <w:color w:val="010302"/>
        </w:rPr>
        <w:spacing w:before="220" w:after="0" w:line="268" w:lineRule="exact"/>
        <w:ind w:left="215" w:right="576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 fuse position number, amp rating and description of circuits protected, see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FUSE IDENTIFICATION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(FUSE HOLDER PANEL)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table.   </w:t>
      </w:r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20"/>
        </w:tabs>
        <w:spacing w:before="0" w:after="0" w:line="267" w:lineRule="exact"/>
        <w:ind w:left="1820" w:right="246" w:hanging="153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NOTE:	Fuses 23 through 44 may be designated in wiring diagrams with a prefix of 2.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For example, fuse No. 29 may be labeled as 229. Fuse No. 43 may be labeled as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90" w:right="0" w:firstLine="153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243.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>
        <w:drawing>
          <wp:anchor simplePos="0" relativeHeight="251658282" behindDoc="1" locked="0" layoutInCell="1" allowOverlap="1">
            <wp:simplePos x="0" y="0"/>
            <wp:positionH relativeFrom="page">
              <wp:posOffset>454405</wp:posOffset>
            </wp:positionH>
            <wp:positionV relativeFrom="paragraph">
              <wp:posOffset>155092</wp:posOffset>
            </wp:positionV>
            <wp:extent cx="5511800" cy="5733796"/>
            <wp:effectExtent l="0" t="0" r="0" b="0"/>
            <wp:wrapNone/>
            <wp:docPr id="264" name="Picture 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0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573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FUSE IDENTIFICATION (FUSE HOLDER PANEL)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2" behindDoc="1" locked="0" layoutInCell="1" allowOverlap="1">
            <wp:simplePos x="0" y="0"/>
            <wp:positionH relativeFrom="page">
              <wp:posOffset>454405</wp:posOffset>
            </wp:positionH>
            <wp:positionV relativeFrom="paragraph">
              <wp:posOffset>-922656</wp:posOffset>
            </wp:positionV>
            <wp:extent cx="5511800" cy="5733796"/>
            <wp:effectExtent l="0" t="0" r="0" b="0"/>
            <wp:wrapNone/>
            <wp:docPr id="265" name="Picture 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0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573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-900811</wp:posOffset>
            </wp:positionV>
            <wp:extent cx="1110233" cy="376427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376427"/>
                          </a:lnTo>
                          <a:lnTo>
                            <a:pt x="0" y="376427"/>
                          </a:lnTo>
                          <a:lnTo>
                            <a:pt x="9905" y="366521"/>
                          </a:lnTo>
                          <a:lnTo>
                            <a:pt x="1100327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-900811</wp:posOffset>
            </wp:positionV>
            <wp:extent cx="1110233" cy="376427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9905" y="366521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-900811</wp:posOffset>
            </wp:positionV>
            <wp:extent cx="528828" cy="376427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376427"/>
                          </a:lnTo>
                          <a:lnTo>
                            <a:pt x="0" y="376427"/>
                          </a:lnTo>
                          <a:lnTo>
                            <a:pt x="9144" y="366521"/>
                          </a:lnTo>
                          <a:lnTo>
                            <a:pt x="519684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-900811</wp:posOffset>
            </wp:positionV>
            <wp:extent cx="528828" cy="376427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9144" y="366521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-900811</wp:posOffset>
            </wp:positionV>
            <wp:extent cx="3828289" cy="376427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376427"/>
                          </a:lnTo>
                          <a:lnTo>
                            <a:pt x="0" y="376427"/>
                          </a:lnTo>
                          <a:lnTo>
                            <a:pt x="9906" y="366521"/>
                          </a:lnTo>
                          <a:lnTo>
                            <a:pt x="3818383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-900811</wp:posOffset>
            </wp:positionV>
            <wp:extent cx="3828289" cy="376427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9906" y="366521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486155</wp:posOffset>
            </wp:positionH>
            <wp:positionV relativeFrom="paragraph">
              <wp:posOffset>-878104</wp:posOffset>
            </wp:positionV>
            <wp:extent cx="1731995" cy="452170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6155" y="2674340"/>
                      <a:ext cx="1617695" cy="3378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88"/>
                          </w:tabs>
                          <w:spacing w:before="0" w:after="0" w:line="266" w:lineRule="exact"/>
                          <w:ind w:left="1795" w:right="0" w:hanging="1795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Fuse No. 	Amp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Rating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-524384</wp:posOffset>
            </wp:positionV>
            <wp:extent cx="1110233" cy="544068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068"/>
                    </a:xfrm>
                    <a:custGeom>
                      <a:rect l="l" t="t" r="r" b="b"/>
                      <a:pathLst>
                        <a:path w="1110233" h="544068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544068"/>
                          </a:lnTo>
                          <a:lnTo>
                            <a:pt x="0" y="544068"/>
                          </a:lnTo>
                          <a:lnTo>
                            <a:pt x="9905" y="534924"/>
                          </a:lnTo>
                          <a:lnTo>
                            <a:pt x="1100327" y="53492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-524384</wp:posOffset>
            </wp:positionV>
            <wp:extent cx="1110233" cy="544068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068"/>
                    </a:xfrm>
                    <a:custGeom>
                      <a:rect l="l" t="t" r="r" b="b"/>
                      <a:pathLst>
                        <a:path w="1110233" h="544068">
                          <a:moveTo>
                            <a:pt x="9905" y="534924"/>
                          </a:moveTo>
                          <a:lnTo>
                            <a:pt x="0" y="544068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-524384</wp:posOffset>
            </wp:positionV>
            <wp:extent cx="528828" cy="544068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068"/>
                    </a:xfrm>
                    <a:custGeom>
                      <a:rect l="l" t="t" r="r" b="b"/>
                      <a:pathLst>
                        <a:path w="528828" h="544068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544068"/>
                          </a:lnTo>
                          <a:lnTo>
                            <a:pt x="0" y="544068"/>
                          </a:lnTo>
                          <a:lnTo>
                            <a:pt x="9144" y="534924"/>
                          </a:lnTo>
                          <a:lnTo>
                            <a:pt x="519684" y="53492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-524384</wp:posOffset>
            </wp:positionV>
            <wp:extent cx="528828" cy="544068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068"/>
                    </a:xfrm>
                    <a:custGeom>
                      <a:rect l="l" t="t" r="r" b="b"/>
                      <a:pathLst>
                        <a:path w="528828" h="544068">
                          <a:moveTo>
                            <a:pt x="9144" y="534924"/>
                          </a:moveTo>
                          <a:lnTo>
                            <a:pt x="0" y="544068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-524384</wp:posOffset>
            </wp:positionV>
            <wp:extent cx="3828289" cy="544068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068"/>
                    </a:xfrm>
                    <a:custGeom>
                      <a:rect l="l" t="t" r="r" b="b"/>
                      <a:pathLst>
                        <a:path w="3828289" h="544068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544068"/>
                          </a:lnTo>
                          <a:lnTo>
                            <a:pt x="0" y="544068"/>
                          </a:lnTo>
                          <a:lnTo>
                            <a:pt x="9906" y="534924"/>
                          </a:lnTo>
                          <a:lnTo>
                            <a:pt x="3818383" y="53492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-524384</wp:posOffset>
            </wp:positionV>
            <wp:extent cx="3828289" cy="544068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068"/>
                    </a:xfrm>
                    <a:custGeom>
                      <a:rect l="l" t="t" r="r" b="b"/>
                      <a:pathLst>
                        <a:path w="3828289" h="544068">
                          <a:moveTo>
                            <a:pt x="9906" y="534924"/>
                          </a:moveTo>
                          <a:lnTo>
                            <a:pt x="0" y="544068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19684</wp:posOffset>
            </wp:positionV>
            <wp:extent cx="1110233" cy="207264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19684</wp:posOffset>
            </wp:positionV>
            <wp:extent cx="1110233" cy="207264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19684</wp:posOffset>
            </wp:positionV>
            <wp:extent cx="528828" cy="207264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19684</wp:posOffset>
            </wp:positionV>
            <wp:extent cx="528828" cy="207264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19684</wp:posOffset>
            </wp:positionV>
            <wp:extent cx="3828289" cy="207264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19684</wp:posOffset>
            </wp:positionV>
            <wp:extent cx="3828289" cy="207264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50" w:tblpY="-270"/>
        <w:tblOverlap w:val="never"/>
        "
        <w:tblW w:w="8590" w:type="dxa"/>
        <w:tblLook w:val="04A0" w:firstRow="1" w:lastRow="0" w:firstColumn="1" w:lastColumn="0" w:noHBand="0" w:noVBand="1"/>
      </w:tblPr>
      <w:tblGrid>
        <w:gridCol w:w="1748"/>
        <w:gridCol w:w="832"/>
        <w:gridCol w:w="6028"/>
      </w:tblGrid>
      <w:tr>
        <w:trPr>
          <w:trHeight w:val="572"/>
        </w:trPr>
        <w:tc>
          <w:tcPr>
            <w:tcW w:w="1748" w:type="dxa"/>
          </w:tcPr>
          <w:p/>
        </w:tc>
        <w:tc>
          <w:tcPr>
            <w:tcW w:w="832" w:type="dxa"/>
          </w:tcPr>
          <w:p/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19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Circuit Protected  </w:t>
            </w:r>
          </w:p>
        </w:tc>
      </w:tr>
      <w:tr>
        <w:trPr>
          <w:trHeight w:val="83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Glove Compartment Light Switch, Glove Compartment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Light, Washer Nozzle Heater (Le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f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 &amp; Right), Heated Mirror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Relay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Turn Signal Relay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Instrument Panel Light Dimmer Switch  </w:t>
            </w:r>
          </w:p>
        </w:tc>
      </w:tr>
      <w:tr>
        <w:trPr>
          <w:trHeight w:val="305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Dual Horns, License Plate Light  </w:t>
            </w:r>
          </w:p>
        </w:tc>
      </w:tr>
      <w:tr>
        <w:trPr>
          <w:trHeight w:val="1482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7.5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Clutch Vacuum Vent Valve Switch, Power Mirror Switch,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Driver's Heated Seat Adjust Control Switch, Automatic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Day/Night Interior Mirror, Cruise Control Switch, A-C High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Pressure Sensor, Fresh Air/Recirculation Air Switch, 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(1)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Brake Vacuum Vent Switch, 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(2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  <w:vertAlign w:val="superscript"/>
              </w:rPr>
              <w:t>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Brake Pedal Switch 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Comfort System Central Control Module, Driver's Door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Warning Indicator Light  </w:t>
            </w:r>
          </w:p>
        </w:tc>
      </w:tr>
      <w:tr>
        <w:trPr>
          <w:trHeight w:val="894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Back-Up Light Switch, Park Neutral Position Relay, Selector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Lever Position Warning Light, Speedometer Vehicle Speed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Sensor, 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(3)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Multi-Function Transmission Range Switch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8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Vacant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9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" w:after="0" w:line="301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ABS Control Module, Anti-Slip Control Switch, Steering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Angle Sensor  </w:t>
            </w:r>
          </w:p>
        </w:tc>
      </w:tr>
      <w:tr>
        <w:trPr>
          <w:trHeight w:val="306"/>
        </w:trPr>
        <w:tc>
          <w:tcPr>
            <w:tcW w:w="86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65" w:lineRule="exact"/>
              <w:ind w:left="254" w:right="292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All Engine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Codes  </w:t>
            </w:r>
          </w:p>
        </w:tc>
        <w:tc>
          <w:tcPr>
            <w:tcW w:w="832" w:type="dxa"/>
          </w:tcPr>
          <w:p/>
        </w:tc>
        <w:tc>
          <w:tcPr>
            <w:tcW w:w="6028" w:type="dxa"/>
          </w:tcPr>
          <w:p/>
        </w:tc>
      </w:tr>
      <w:tr>
        <w:trPr>
          <w:trHeight w:val="571"/>
        </w:trPr>
        <w:tc>
          <w:tcPr>
            <w:tcW w:w="1748" w:type="dxa"/>
          </w:tcPr>
          <w:p/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745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Diesel Direct Fuel Injection ECM 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9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9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9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Instrument Panel, Instrument Panel Control Indicator Unit,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Shift Lock Solenoid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12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7.5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DLC (Terminal 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-155576</wp:posOffset>
            </wp:positionV>
            <wp:extent cx="3828289" cy="207264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51688</wp:posOffset>
            </wp:positionV>
            <wp:extent cx="1110233" cy="207265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51688</wp:posOffset>
            </wp:positionV>
            <wp:extent cx="1110233" cy="207265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51688</wp:posOffset>
            </wp:positionV>
            <wp:extent cx="528828" cy="207265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5"/>
                          </a:lnTo>
                          <a:lnTo>
                            <a:pt x="0" y="207265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51688</wp:posOffset>
            </wp:positionV>
            <wp:extent cx="528828" cy="207265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9144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51688</wp:posOffset>
            </wp:positionV>
            <wp:extent cx="3828289" cy="207265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5"/>
                          </a:lnTo>
                          <a:lnTo>
                            <a:pt x="0" y="207265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51688</wp:posOffset>
            </wp:positionV>
            <wp:extent cx="3828289" cy="207265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9906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83693</wp:posOffset>
            </wp:positionV>
            <wp:extent cx="1110233" cy="206502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206502"/>
                          </a:lnTo>
                          <a:lnTo>
                            <a:pt x="0" y="206502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83693</wp:posOffset>
            </wp:positionV>
            <wp:extent cx="1110233" cy="206502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9905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83693</wp:posOffset>
            </wp:positionV>
            <wp:extent cx="528828" cy="206502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206502"/>
                          </a:lnTo>
                          <a:lnTo>
                            <a:pt x="0" y="206502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83693</wp:posOffset>
            </wp:positionV>
            <wp:extent cx="528828" cy="206502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9144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83693</wp:posOffset>
            </wp:positionV>
            <wp:extent cx="3828289" cy="206502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206502"/>
                          </a:lnTo>
                          <a:lnTo>
                            <a:pt x="0" y="206502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83693</wp:posOffset>
            </wp:positionV>
            <wp:extent cx="3828289" cy="206502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9906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114935</wp:posOffset>
            </wp:positionV>
            <wp:extent cx="1110233" cy="954024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954024"/>
                    </a:xfrm>
                    <a:custGeom>
                      <a:rect l="l" t="t" r="r" b="b"/>
                      <a:pathLst>
                        <a:path w="1110233" h="954024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954024"/>
                          </a:lnTo>
                          <a:lnTo>
                            <a:pt x="0" y="954024"/>
                          </a:lnTo>
                          <a:lnTo>
                            <a:pt x="9905" y="944880"/>
                          </a:lnTo>
                          <a:lnTo>
                            <a:pt x="1100327" y="94488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114935</wp:posOffset>
            </wp:positionV>
            <wp:extent cx="1110233" cy="954024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954024"/>
                    </a:xfrm>
                    <a:custGeom>
                      <a:rect l="l" t="t" r="r" b="b"/>
                      <a:pathLst>
                        <a:path w="1110233" h="954024">
                          <a:moveTo>
                            <a:pt x="9905" y="944880"/>
                          </a:moveTo>
                          <a:lnTo>
                            <a:pt x="0" y="95402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114935</wp:posOffset>
            </wp:positionV>
            <wp:extent cx="528828" cy="954024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954024"/>
                    </a:xfrm>
                    <a:custGeom>
                      <a:rect l="l" t="t" r="r" b="b"/>
                      <a:pathLst>
                        <a:path w="528828" h="954024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954024"/>
                          </a:lnTo>
                          <a:lnTo>
                            <a:pt x="0" y="954024"/>
                          </a:lnTo>
                          <a:lnTo>
                            <a:pt x="9144" y="944880"/>
                          </a:lnTo>
                          <a:lnTo>
                            <a:pt x="519684" y="94488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114935</wp:posOffset>
            </wp:positionV>
            <wp:extent cx="528828" cy="954024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954024"/>
                    </a:xfrm>
                    <a:custGeom>
                      <a:rect l="l" t="t" r="r" b="b"/>
                      <a:pathLst>
                        <a:path w="528828" h="954024">
                          <a:moveTo>
                            <a:pt x="9144" y="944880"/>
                          </a:moveTo>
                          <a:lnTo>
                            <a:pt x="0" y="95402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114935</wp:posOffset>
            </wp:positionV>
            <wp:extent cx="3828289" cy="954024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954024"/>
                    </a:xfrm>
                    <a:custGeom>
                      <a:rect l="l" t="t" r="r" b="b"/>
                      <a:pathLst>
                        <a:path w="3828289" h="954024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954024"/>
                          </a:lnTo>
                          <a:lnTo>
                            <a:pt x="0" y="954024"/>
                          </a:lnTo>
                          <a:lnTo>
                            <a:pt x="9906" y="944880"/>
                          </a:lnTo>
                          <a:lnTo>
                            <a:pt x="3818383" y="94488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114935</wp:posOffset>
            </wp:positionV>
            <wp:extent cx="3828289" cy="954024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954024"/>
                    </a:xfrm>
                    <a:custGeom>
                      <a:rect l="l" t="t" r="r" b="b"/>
                      <a:pathLst>
                        <a:path w="3828289" h="954024">
                          <a:moveTo>
                            <a:pt x="9906" y="944880"/>
                          </a:moveTo>
                          <a:lnTo>
                            <a:pt x="0" y="95402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17399</wp:posOffset>
            </wp:positionV>
            <wp:extent cx="1110233" cy="375665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375665"/>
                          </a:lnTo>
                          <a:lnTo>
                            <a:pt x="0" y="375665"/>
                          </a:lnTo>
                          <a:lnTo>
                            <a:pt x="9905" y="366521"/>
                          </a:lnTo>
                          <a:lnTo>
                            <a:pt x="1100327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17399</wp:posOffset>
            </wp:positionV>
            <wp:extent cx="1110233" cy="375665"/>
            <wp:effectExtent l="0" t="0" r="0" b="0"/>
            <wp:wrapNone/>
            <wp:docPr id="305" name="Freeform 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9905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17399</wp:posOffset>
            </wp:positionV>
            <wp:extent cx="528828" cy="375665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375665"/>
                          </a:lnTo>
                          <a:lnTo>
                            <a:pt x="0" y="375665"/>
                          </a:lnTo>
                          <a:lnTo>
                            <a:pt x="9144" y="366521"/>
                          </a:lnTo>
                          <a:lnTo>
                            <a:pt x="519684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17399</wp:posOffset>
            </wp:positionV>
            <wp:extent cx="528828" cy="375665"/>
            <wp:effectExtent l="0" t="0" r="0" b="0"/>
            <wp:wrapNone/>
            <wp:docPr id="307" name="Freeform 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9144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17399</wp:posOffset>
            </wp:positionV>
            <wp:extent cx="3828289" cy="375665"/>
            <wp:effectExtent l="0" t="0" r="0" b="0"/>
            <wp:wrapNone/>
            <wp:docPr id="308" name="Freeform 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375665"/>
                          </a:lnTo>
                          <a:lnTo>
                            <a:pt x="0" y="375665"/>
                          </a:lnTo>
                          <a:lnTo>
                            <a:pt x="9906" y="366521"/>
                          </a:lnTo>
                          <a:lnTo>
                            <a:pt x="3818383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17399</wp:posOffset>
            </wp:positionV>
            <wp:extent cx="3828289" cy="375665"/>
            <wp:effectExtent l="0" t="0" r="0" b="0"/>
            <wp:wrapNone/>
            <wp:docPr id="309" name="Freeform 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9906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42544</wp:posOffset>
            </wp:positionV>
            <wp:extent cx="1110233" cy="580644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80644"/>
                    </a:xfrm>
                    <a:custGeom>
                      <a:rect l="l" t="t" r="r" b="b"/>
                      <a:pathLst>
                        <a:path w="1110233" h="580644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580644"/>
                          </a:lnTo>
                          <a:lnTo>
                            <a:pt x="0" y="580644"/>
                          </a:lnTo>
                          <a:lnTo>
                            <a:pt x="9905" y="570738"/>
                          </a:lnTo>
                          <a:lnTo>
                            <a:pt x="1100327" y="57073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42544</wp:posOffset>
            </wp:positionV>
            <wp:extent cx="1110233" cy="580644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80644"/>
                    </a:xfrm>
                    <a:custGeom>
                      <a:rect l="l" t="t" r="r" b="b"/>
                      <a:pathLst>
                        <a:path w="1110233" h="580644">
                          <a:moveTo>
                            <a:pt x="9905" y="570738"/>
                          </a:moveTo>
                          <a:lnTo>
                            <a:pt x="0" y="58064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42544</wp:posOffset>
            </wp:positionV>
            <wp:extent cx="528828" cy="580644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80644"/>
                    </a:xfrm>
                    <a:custGeom>
                      <a:rect l="l" t="t" r="r" b="b"/>
                      <a:pathLst>
                        <a:path w="528828" h="580644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580644"/>
                          </a:lnTo>
                          <a:lnTo>
                            <a:pt x="0" y="580644"/>
                          </a:lnTo>
                          <a:lnTo>
                            <a:pt x="9144" y="570738"/>
                          </a:lnTo>
                          <a:lnTo>
                            <a:pt x="519684" y="57073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42544</wp:posOffset>
            </wp:positionV>
            <wp:extent cx="528828" cy="580644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80644"/>
                    </a:xfrm>
                    <a:custGeom>
                      <a:rect l="l" t="t" r="r" b="b"/>
                      <a:pathLst>
                        <a:path w="528828" h="580644">
                          <a:moveTo>
                            <a:pt x="9144" y="570738"/>
                          </a:moveTo>
                          <a:lnTo>
                            <a:pt x="0" y="58064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42544</wp:posOffset>
            </wp:positionV>
            <wp:extent cx="3828289" cy="580644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80644"/>
                    </a:xfrm>
                    <a:custGeom>
                      <a:rect l="l" t="t" r="r" b="b"/>
                      <a:pathLst>
                        <a:path w="3828289" h="580644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580644"/>
                          </a:lnTo>
                          <a:lnTo>
                            <a:pt x="0" y="580644"/>
                          </a:lnTo>
                          <a:lnTo>
                            <a:pt x="9906" y="570738"/>
                          </a:lnTo>
                          <a:lnTo>
                            <a:pt x="3818383" y="57073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42544</wp:posOffset>
            </wp:positionV>
            <wp:extent cx="3828289" cy="580644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80644"/>
                    </a:xfrm>
                    <a:custGeom>
                      <a:rect l="l" t="t" r="r" b="b"/>
                      <a:pathLst>
                        <a:path w="3828289" h="580644">
                          <a:moveTo>
                            <a:pt x="9906" y="570738"/>
                          </a:moveTo>
                          <a:lnTo>
                            <a:pt x="0" y="58064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97408</wp:posOffset>
            </wp:positionV>
            <wp:extent cx="1110233" cy="207265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97408</wp:posOffset>
            </wp:positionV>
            <wp:extent cx="1110233" cy="207265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97408</wp:posOffset>
            </wp:positionV>
            <wp:extent cx="528828" cy="207265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5"/>
                          </a:lnTo>
                          <a:lnTo>
                            <a:pt x="0" y="207265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97408</wp:posOffset>
            </wp:positionV>
            <wp:extent cx="528828" cy="207265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9144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97408</wp:posOffset>
            </wp:positionV>
            <wp:extent cx="3828289" cy="207265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5"/>
                          </a:lnTo>
                          <a:lnTo>
                            <a:pt x="0" y="207265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97408</wp:posOffset>
            </wp:positionV>
            <wp:extent cx="3828289" cy="207265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9906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129414</wp:posOffset>
            </wp:positionV>
            <wp:extent cx="1110233" cy="375666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5760"/>
                          </a:lnTo>
                          <a:lnTo>
                            <a:pt x="1100327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129414</wp:posOffset>
            </wp:positionV>
            <wp:extent cx="1110233" cy="375666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5760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129414</wp:posOffset>
            </wp:positionV>
            <wp:extent cx="528828" cy="375666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5760"/>
                          </a:lnTo>
                          <a:lnTo>
                            <a:pt x="519684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129414</wp:posOffset>
            </wp:positionV>
            <wp:extent cx="528828" cy="375666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5760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129414</wp:posOffset>
            </wp:positionV>
            <wp:extent cx="3828289" cy="375666"/>
            <wp:effectExtent l="0" t="0" r="0" b="0"/>
            <wp:wrapNone/>
            <wp:docPr id="326" name="Freeform 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5760"/>
                          </a:lnTo>
                          <a:lnTo>
                            <a:pt x="3818383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129414</wp:posOffset>
            </wp:positionV>
            <wp:extent cx="3828289" cy="375666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5760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154560</wp:posOffset>
            </wp:positionV>
            <wp:extent cx="5467350" cy="207263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3"/>
                    </a:xfrm>
                    <a:custGeom>
                      <a:rect l="l" t="t" r="r" b="b"/>
                      <a:pathLst>
                        <a:path w="5467350" h="207263">
                          <a:moveTo>
                            <a:pt x="5457444" y="9144"/>
                          </a:moveTo>
                          <a:lnTo>
                            <a:pt x="5467350" y="0"/>
                          </a:lnTo>
                          <a:lnTo>
                            <a:pt x="5467350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545744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154560</wp:posOffset>
            </wp:positionV>
            <wp:extent cx="5467350" cy="207263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3"/>
                    </a:xfrm>
                    <a:custGeom>
                      <a:rect l="l" t="t" r="r" b="b"/>
                      <a:pathLst>
                        <a:path w="5467350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11303</wp:posOffset>
            </wp:positionV>
            <wp:extent cx="1110233" cy="375666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5760"/>
                          </a:lnTo>
                          <a:lnTo>
                            <a:pt x="1100327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11303</wp:posOffset>
            </wp:positionV>
            <wp:extent cx="1110233" cy="375666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5760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11303</wp:posOffset>
            </wp:positionV>
            <wp:extent cx="528828" cy="375666"/>
            <wp:effectExtent l="0" t="0" r="0" b="0"/>
            <wp:wrapNone/>
            <wp:docPr id="332" name="Freeform 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5760"/>
                          </a:lnTo>
                          <a:lnTo>
                            <a:pt x="519684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11303</wp:posOffset>
            </wp:positionV>
            <wp:extent cx="528828" cy="375666"/>
            <wp:effectExtent l="0" t="0" r="0" b="0"/>
            <wp:wrapNone/>
            <wp:docPr id="333" name="Freeform 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5760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11303</wp:posOffset>
            </wp:positionV>
            <wp:extent cx="3828289" cy="375666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5760"/>
                          </a:lnTo>
                          <a:lnTo>
                            <a:pt x="3818383" y="36576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11303</wp:posOffset>
            </wp:positionV>
            <wp:extent cx="3828289" cy="375666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5760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1770126</wp:posOffset>
            </wp:positionH>
            <wp:positionV relativeFrom="paragraph">
              <wp:posOffset>31725</wp:posOffset>
            </wp:positionV>
            <wp:extent cx="4305848" cy="283006"/>
            <wp:effectExtent l="0" t="0" r="0" b="0"/>
            <wp:wrapNone/>
            <wp:docPr id="336" name="Freeform 3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70126" y="6914108"/>
                      <a:ext cx="4191548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08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 	ECM, ECM Power Relay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36448</wp:posOffset>
            </wp:positionV>
            <wp:extent cx="1110233" cy="375666"/>
            <wp:effectExtent l="0" t="0" r="0" b="0"/>
            <wp:wrapNone/>
            <wp:docPr id="337" name="Freeform 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5761"/>
                          </a:lnTo>
                          <a:lnTo>
                            <a:pt x="1100327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36448</wp:posOffset>
            </wp:positionV>
            <wp:extent cx="1110233" cy="375666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576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36448</wp:posOffset>
            </wp:positionV>
            <wp:extent cx="528828" cy="375666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5761"/>
                          </a:lnTo>
                          <a:lnTo>
                            <a:pt x="519684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4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36448</wp:posOffset>
            </wp:positionV>
            <wp:extent cx="528828" cy="375666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576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8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36448</wp:posOffset>
            </wp:positionV>
            <wp:extent cx="3828289" cy="375666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5761"/>
                          </a:lnTo>
                          <a:lnTo>
                            <a:pt x="3818383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7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36448</wp:posOffset>
            </wp:positionV>
            <wp:extent cx="3828289" cy="375666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576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56870</wp:posOffset>
            </wp:positionV>
            <wp:extent cx="944270" cy="451408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47700" y="7289774"/>
                      <a:ext cx="829970" cy="33710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Engine Code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ALH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61595</wp:posOffset>
            </wp:positionV>
            <wp:extent cx="1110233" cy="375667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7"/>
                    </a:xfrm>
                    <a:custGeom>
                      <a:rect l="l" t="t" r="r" b="b"/>
                      <a:pathLst>
                        <a:path w="1110233" h="375667">
                          <a:moveTo>
                            <a:pt x="1100327" y="9145"/>
                          </a:moveTo>
                          <a:lnTo>
                            <a:pt x="1110233" y="0"/>
                          </a:lnTo>
                          <a:lnTo>
                            <a:pt x="1110233" y="375667"/>
                          </a:lnTo>
                          <a:lnTo>
                            <a:pt x="0" y="375667"/>
                          </a:lnTo>
                          <a:lnTo>
                            <a:pt x="9905" y="366523"/>
                          </a:lnTo>
                          <a:lnTo>
                            <a:pt x="1100327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61595</wp:posOffset>
            </wp:positionV>
            <wp:extent cx="1110233" cy="375667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7"/>
                    </a:xfrm>
                    <a:custGeom>
                      <a:rect l="l" t="t" r="r" b="b"/>
                      <a:pathLst>
                        <a:path w="1110233" h="375667">
                          <a:moveTo>
                            <a:pt x="9905" y="366523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61595</wp:posOffset>
            </wp:positionV>
            <wp:extent cx="528828" cy="375667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7"/>
                    </a:xfrm>
                    <a:custGeom>
                      <a:rect l="l" t="t" r="r" b="b"/>
                      <a:pathLst>
                        <a:path w="528828" h="375667">
                          <a:moveTo>
                            <a:pt x="519684" y="9145"/>
                          </a:moveTo>
                          <a:lnTo>
                            <a:pt x="528828" y="0"/>
                          </a:lnTo>
                          <a:lnTo>
                            <a:pt x="528828" y="375667"/>
                          </a:lnTo>
                          <a:lnTo>
                            <a:pt x="0" y="375667"/>
                          </a:lnTo>
                          <a:lnTo>
                            <a:pt x="9144" y="366523"/>
                          </a:lnTo>
                          <a:lnTo>
                            <a:pt x="519684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3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61595</wp:posOffset>
            </wp:positionV>
            <wp:extent cx="528828" cy="375667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7"/>
                    </a:xfrm>
                    <a:custGeom>
                      <a:rect l="l" t="t" r="r" b="b"/>
                      <a:pathLst>
                        <a:path w="528828" h="375667">
                          <a:moveTo>
                            <a:pt x="9144" y="366523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7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61595</wp:posOffset>
            </wp:positionV>
            <wp:extent cx="3828289" cy="375667"/>
            <wp:effectExtent l="0" t="0" r="0" b="0"/>
            <wp:wrapNone/>
            <wp:docPr id="348" name="Freeform 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7"/>
                    </a:xfrm>
                    <a:custGeom>
                      <a:rect l="l" t="t" r="r" b="b"/>
                      <a:pathLst>
                        <a:path w="3828289" h="375667">
                          <a:moveTo>
                            <a:pt x="3818383" y="9145"/>
                          </a:moveTo>
                          <a:lnTo>
                            <a:pt x="3828289" y="0"/>
                          </a:lnTo>
                          <a:lnTo>
                            <a:pt x="3828289" y="375667"/>
                          </a:lnTo>
                          <a:lnTo>
                            <a:pt x="0" y="375667"/>
                          </a:lnTo>
                          <a:lnTo>
                            <a:pt x="9906" y="366523"/>
                          </a:lnTo>
                          <a:lnTo>
                            <a:pt x="3818383" y="36652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6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61595</wp:posOffset>
            </wp:positionV>
            <wp:extent cx="3828289" cy="375667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7"/>
                    </a:xfrm>
                    <a:custGeom>
                      <a:rect l="l" t="t" r="r" b="b"/>
                      <a:pathLst>
                        <a:path w="3828289" h="375667">
                          <a:moveTo>
                            <a:pt x="9906" y="366523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5"/>
                          </a:lnTo>
                          <a:lnTo>
                            <a:pt x="9906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86742</wp:posOffset>
            </wp:positionV>
            <wp:extent cx="1110233" cy="207264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86742</wp:posOffset>
            </wp:positionV>
            <wp:extent cx="1110233" cy="207264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4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86742</wp:posOffset>
            </wp:positionV>
            <wp:extent cx="528828" cy="207264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3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86742</wp:posOffset>
            </wp:positionV>
            <wp:extent cx="528828" cy="207264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7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86742</wp:posOffset>
            </wp:positionV>
            <wp:extent cx="3828289" cy="207264"/>
            <wp:effectExtent l="0" t="0" r="0" b="0"/>
            <wp:wrapNone/>
            <wp:docPr id="354" name="Freeform 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6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86742</wp:posOffset>
            </wp:positionV>
            <wp:extent cx="3828289" cy="207264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5" behindDoc="0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106046</wp:posOffset>
            </wp:positionV>
            <wp:extent cx="5492750" cy="148336"/>
            <wp:effectExtent l="0" t="0" r="0" b="0"/>
            <wp:wrapNone/>
            <wp:docPr id="356" name="Picture 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spect="0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2750" cy="14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2250" w:h="13171"/>
          <w:pgMar w:top="385" w:right="500" w:bottom="193" w:left="500" w:header="708" w:footer="708" w:gutter="0"/>
          <w:docGrid w:linePitch="360"/>
        </w:sectPr>
      </w:pP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-1167765</wp:posOffset>
            </wp:positionV>
            <wp:extent cx="7772400" cy="8357616"/>
            <wp:effectExtent l="0" t="0" r="0" b="0"/>
            <wp:wrapNone/>
            <wp:docPr id="357" name="Picture 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spect="0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-901065</wp:posOffset>
            </wp:positionV>
            <wp:extent cx="1110233" cy="375667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7"/>
                    </a:xfrm>
                    <a:custGeom>
                      <a:rect l="l" t="t" r="r" b="b"/>
                      <a:pathLst>
                        <a:path w="1110233" h="375667">
                          <a:moveTo>
                            <a:pt x="1100327" y="0"/>
                          </a:moveTo>
                          <a:lnTo>
                            <a:pt x="1110233" y="0"/>
                          </a:lnTo>
                          <a:lnTo>
                            <a:pt x="1110233" y="375667"/>
                          </a:lnTo>
                          <a:lnTo>
                            <a:pt x="0" y="375667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-901065</wp:posOffset>
            </wp:positionV>
            <wp:extent cx="9905" cy="375667"/>
            <wp:effectExtent l="0" t="0" r="0" b="0"/>
            <wp:wrapNone/>
            <wp:docPr id="359" name="Freeform 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5" cy="375667"/>
                    </a:xfrm>
                    <a:custGeom>
                      <a:rect l="l" t="t" r="r" b="b"/>
                      <a:pathLst>
                        <a:path w="9905" h="375667">
                          <a:moveTo>
                            <a:pt x="9905" y="366522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990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-901065</wp:posOffset>
            </wp:positionV>
            <wp:extent cx="528828" cy="375667"/>
            <wp:effectExtent l="0" t="0" r="0" b="0"/>
            <wp:wrapNone/>
            <wp:docPr id="360" name="Freeform 3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7"/>
                    </a:xfrm>
                    <a:custGeom>
                      <a:rect l="l" t="t" r="r" b="b"/>
                      <a:pathLst>
                        <a:path w="528828" h="375667">
                          <a:moveTo>
                            <a:pt x="519684" y="0"/>
                          </a:moveTo>
                          <a:lnTo>
                            <a:pt x="528828" y="0"/>
                          </a:lnTo>
                          <a:lnTo>
                            <a:pt x="528828" y="375667"/>
                          </a:lnTo>
                          <a:lnTo>
                            <a:pt x="0" y="375667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-901065</wp:posOffset>
            </wp:positionV>
            <wp:extent cx="9144" cy="375667"/>
            <wp:effectExtent l="0" t="0" r="0" b="0"/>
            <wp:wrapNone/>
            <wp:docPr id="361" name="Freeform 3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4" cy="375667"/>
                    </a:xfrm>
                    <a:custGeom>
                      <a:rect l="l" t="t" r="r" b="b"/>
                      <a:pathLst>
                        <a:path w="9144" h="375667">
                          <a:moveTo>
                            <a:pt x="9144" y="366522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9144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-901065</wp:posOffset>
            </wp:positionV>
            <wp:extent cx="3828289" cy="375667"/>
            <wp:effectExtent l="0" t="0" r="0" b="0"/>
            <wp:wrapNone/>
            <wp:docPr id="362" name="Freeform 3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7"/>
                    </a:xfrm>
                    <a:custGeom>
                      <a:rect l="l" t="t" r="r" b="b"/>
                      <a:pathLst>
                        <a:path w="3828289" h="375667">
                          <a:moveTo>
                            <a:pt x="3818383" y="0"/>
                          </a:moveTo>
                          <a:lnTo>
                            <a:pt x="3828289" y="0"/>
                          </a:lnTo>
                          <a:lnTo>
                            <a:pt x="3828289" y="375667"/>
                          </a:lnTo>
                          <a:lnTo>
                            <a:pt x="0" y="375667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-901065</wp:posOffset>
            </wp:positionV>
            <wp:extent cx="9906" cy="375667"/>
            <wp:effectExtent l="0" t="0" r="0" b="0"/>
            <wp:wrapNone/>
            <wp:docPr id="363" name="Freeform 3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6" cy="375667"/>
                    </a:xfrm>
                    <a:custGeom>
                      <a:rect l="l" t="t" r="r" b="b"/>
                      <a:pathLst>
                        <a:path w="9906" h="375667">
                          <a:moveTo>
                            <a:pt x="9906" y="366522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9906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-525398</wp:posOffset>
            </wp:positionV>
            <wp:extent cx="1110233" cy="207264"/>
            <wp:effectExtent l="0" t="0" r="0" b="0"/>
            <wp:wrapNone/>
            <wp:docPr id="364" name="Freeform 3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11003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-525398</wp:posOffset>
            </wp:positionV>
            <wp:extent cx="1110233" cy="207264"/>
            <wp:effectExtent l="0" t="0" r="0" b="0"/>
            <wp:wrapNone/>
            <wp:docPr id="365" name="Freeform 3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-525398</wp:posOffset>
            </wp:positionV>
            <wp:extent cx="528828" cy="207264"/>
            <wp:effectExtent l="0" t="0" r="0" b="0"/>
            <wp:wrapNone/>
            <wp:docPr id="366" name="Freeform 3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7"/>
                          </a:lnTo>
                          <a:lnTo>
                            <a:pt x="51968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-525398</wp:posOffset>
            </wp:positionV>
            <wp:extent cx="528828" cy="207264"/>
            <wp:effectExtent l="0" t="0" r="0" b="0"/>
            <wp:wrapNone/>
            <wp:docPr id="367" name="Freeform 3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-525398</wp:posOffset>
            </wp:positionV>
            <wp:extent cx="3828289" cy="207264"/>
            <wp:effectExtent l="0" t="0" r="0" b="0"/>
            <wp:wrapNone/>
            <wp:docPr id="368" name="Freeform 3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7"/>
                          </a:lnTo>
                          <a:lnTo>
                            <a:pt x="381838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-525398</wp:posOffset>
            </wp:positionV>
            <wp:extent cx="3828289" cy="207264"/>
            <wp:effectExtent l="0" t="0" r="0" b="0"/>
            <wp:wrapNone/>
            <wp:docPr id="369" name="Freeform 3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-318134</wp:posOffset>
            </wp:positionV>
            <wp:extent cx="1110233" cy="375665"/>
            <wp:effectExtent l="0" t="0" r="0" b="0"/>
            <wp:wrapNone/>
            <wp:docPr id="370" name="Freeform 3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1100327" y="9143"/>
                          </a:moveTo>
                          <a:lnTo>
                            <a:pt x="1110233" y="0"/>
                          </a:lnTo>
                          <a:lnTo>
                            <a:pt x="1110233" y="375665"/>
                          </a:lnTo>
                          <a:lnTo>
                            <a:pt x="0" y="375665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-318134</wp:posOffset>
            </wp:positionV>
            <wp:extent cx="1110233" cy="375665"/>
            <wp:effectExtent l="0" t="0" r="0" b="0"/>
            <wp:wrapNone/>
            <wp:docPr id="371" name="Freeform 3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9905" y="366522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-318134</wp:posOffset>
            </wp:positionV>
            <wp:extent cx="528828" cy="375665"/>
            <wp:effectExtent l="0" t="0" r="0" b="0"/>
            <wp:wrapNone/>
            <wp:docPr id="372" name="Freeform 3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519684" y="9143"/>
                          </a:moveTo>
                          <a:lnTo>
                            <a:pt x="528828" y="0"/>
                          </a:lnTo>
                          <a:lnTo>
                            <a:pt x="528828" y="375665"/>
                          </a:lnTo>
                          <a:lnTo>
                            <a:pt x="0" y="375665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-318134</wp:posOffset>
            </wp:positionV>
            <wp:extent cx="528828" cy="375665"/>
            <wp:effectExtent l="0" t="0" r="0" b="0"/>
            <wp:wrapNone/>
            <wp:docPr id="373" name="Freeform 3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9144" y="366522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3"/>
                          </a:lnTo>
                          <a:lnTo>
                            <a:pt x="9144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-318134</wp:posOffset>
            </wp:positionV>
            <wp:extent cx="3828289" cy="375665"/>
            <wp:effectExtent l="0" t="0" r="0" b="0"/>
            <wp:wrapNone/>
            <wp:docPr id="374" name="Freeform 3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3818383" y="9143"/>
                          </a:moveTo>
                          <a:lnTo>
                            <a:pt x="3828289" y="0"/>
                          </a:lnTo>
                          <a:lnTo>
                            <a:pt x="3828289" y="375665"/>
                          </a:lnTo>
                          <a:lnTo>
                            <a:pt x="0" y="375665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-318134</wp:posOffset>
            </wp:positionV>
            <wp:extent cx="3828289" cy="375665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9906" y="366522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3"/>
                          </a:lnTo>
                          <a:lnTo>
                            <a:pt x="9906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57531</wp:posOffset>
            </wp:positionV>
            <wp:extent cx="1110233" cy="207264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7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57531</wp:posOffset>
            </wp:positionV>
            <wp:extent cx="1110233" cy="207264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57531</wp:posOffset>
            </wp:positionV>
            <wp:extent cx="528828" cy="207264"/>
            <wp:effectExtent l="0" t="0" r="0" b="0"/>
            <wp:wrapNone/>
            <wp:docPr id="378" name="Freeform 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7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57531</wp:posOffset>
            </wp:positionV>
            <wp:extent cx="528828" cy="207264"/>
            <wp:effectExtent l="0" t="0" r="0" b="0"/>
            <wp:wrapNone/>
            <wp:docPr id="379" name="Freeform 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57531</wp:posOffset>
            </wp:positionV>
            <wp:extent cx="3828289" cy="207264"/>
            <wp:effectExtent l="0" t="0" r="0" b="0"/>
            <wp:wrapNone/>
            <wp:docPr id="380" name="Freeform 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7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57531</wp:posOffset>
            </wp:positionV>
            <wp:extent cx="3828289" cy="207264"/>
            <wp:effectExtent l="0" t="0" r="0" b="0"/>
            <wp:wrapNone/>
            <wp:docPr id="381" name="Freeform 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7"/>
                          </a:lnTo>
                          <a:lnTo>
                            <a:pt x="9906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50" w:tblpY="-270"/>
        <w:tblOverlap w:val="never"/>
        "
        <w:tblW w:w="8590" w:type="dxa"/>
        <w:tblLook w:val="04A0" w:firstRow="1" w:lastRow="0" w:firstColumn="1" w:lastColumn="0" w:noHBand="0" w:noVBand="1"/>
      </w:tblPr>
      <w:tblGrid>
        <w:gridCol w:w="1748"/>
        <w:gridCol w:w="832"/>
        <w:gridCol w:w="6028"/>
      </w:tblGrid>
      <w:tr>
        <w:trPr>
          <w:trHeight w:val="581"/>
        </w:trPr>
        <w:tc>
          <w:tcPr>
            <w:tcW w:w="1748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  </w:t>
            </w:r>
          </w:p>
        </w:tc>
        <w:tc>
          <w:tcPr>
            <w:tcW w:w="832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High Mount Brake Light, Left Brake/Tail Light, Brake Light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Switch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14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Comfort System Central Control Module 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Control Module W/Indicator, Transmission Control Module,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ABS Warning Indicator 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16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Coolant Fan Control Module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5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17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Vacant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18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Headlight High Beam Indicator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Headlight (High Beam - Left)  </w:t>
            </w:r>
          </w:p>
        </w:tc>
      </w:tr>
      <w:tr>
        <w:trPr>
          <w:trHeight w:val="305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Headlight (High &amp; Low Beam - Right)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572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21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Daytime Running Lights Change-Over Relay, Headlight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(Low Beam - Left)  </w:t>
            </w:r>
          </w:p>
        </w:tc>
      </w:tr>
      <w:tr>
        <w:trPr>
          <w:trHeight w:val="83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Control Module W/Indicator, Parking Light (Right), Front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Side Marker Light (Right), Tail Light (Right), Brake Light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(Right ) Turn Signal Light (Right Front)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837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23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Control Module W/Indicator, Tail Light (Left), Parking Light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(Left), Front Side Marker Light (Left), Brake Light (Left),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Turn Signal (Left), Headlight Switch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24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Wiper/Washer Intermittent Relay &amp; Switch  </w:t>
            </w:r>
          </w:p>
        </w:tc>
      </w:tr>
      <w:tr>
        <w:trPr>
          <w:trHeight w:val="305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25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Fresh Air Blower Switch, Fresh Air Blower Motor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26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Rear Window Defogger Switch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27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Vacant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5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28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Fuel Pump  </w:t>
            </w:r>
          </w:p>
        </w:tc>
      </w:tr>
      <w:tr>
        <w:trPr>
          <w:trHeight w:val="306"/>
        </w:trPr>
        <w:tc>
          <w:tcPr>
            <w:tcW w:w="86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29 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66" w:lineRule="exact"/>
              <w:ind w:left="254" w:right="292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All Engine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Codes  </w:t>
            </w:r>
          </w:p>
        </w:tc>
        <w:tc>
          <w:tcPr>
            <w:tcW w:w="832" w:type="dxa"/>
          </w:tcPr>
          <w:p/>
        </w:tc>
        <w:tc>
          <w:tcPr>
            <w:tcW w:w="6028" w:type="dxa"/>
          </w:tcPr>
          <w:p/>
        </w:tc>
      </w:tr>
      <w:tr>
        <w:trPr>
          <w:trHeight w:val="571"/>
        </w:trPr>
        <w:tc>
          <w:tcPr>
            <w:tcW w:w="1748" w:type="dxa"/>
          </w:tcPr>
          <w:p/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745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Diesel Direct Fuel Injection ECM 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9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Power Sunroof Control Module 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31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6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Transmission Control Module, Multi-Function Transmission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57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Range Switch, Brake Booster Control Module  </w:t>
            </w:r>
          </w:p>
        </w:tc>
      </w:tr>
      <w:tr>
        <w:trPr>
          <w:trHeight w:val="306"/>
        </w:trPr>
        <w:tc>
          <w:tcPr>
            <w:tcW w:w="86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32  </w:t>
            </w:r>
          </w:p>
        </w:tc>
      </w:tr>
      <w:tr>
        <w:trPr>
          <w:trHeight w:val="571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66" w:lineRule="exact"/>
              <w:ind w:left="254" w:right="292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All Engine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Codes  </w:t>
            </w:r>
          </w:p>
        </w:tc>
        <w:tc>
          <w:tcPr>
            <w:tcW w:w="832" w:type="dxa"/>
          </w:tcPr>
          <w:p/>
        </w:tc>
        <w:tc>
          <w:tcPr>
            <w:tcW w:w="6028" w:type="dxa"/>
          </w:tcPr>
          <w:p/>
        </w:tc>
      </w:tr>
      <w:tr>
        <w:trPr>
          <w:trHeight w:val="571"/>
        </w:trPr>
        <w:tc>
          <w:tcPr>
            <w:tcW w:w="1748" w:type="dxa"/>
          </w:tcPr>
          <w:p/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9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9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Diesel Direct Fuel Injection ECM, Modulating Piston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Displacement Sensor, PCV Heating Element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33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  <w:tc>
          <w:tcPr>
            <w:tcW w:w="602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Wiper/Washer Intermittent Relay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861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34  </w:t>
            </w:r>
          </w:p>
        </w:tc>
      </w:tr>
      <w:tr>
        <w:trPr>
          <w:trHeight w:val="838"/>
        </w:trPr>
        <w:tc>
          <w:tcPr>
            <w:tcW w:w="174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65" w:lineRule="exact"/>
              <w:ind w:left="254" w:right="-1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Engine Codes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AVH/AZG &amp;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BDC  </w:t>
            </w:r>
          </w:p>
        </w:tc>
        <w:tc>
          <w:tcPr>
            <w:tcW w:w="832" w:type="dxa"/>
          </w:tcPr>
          <w:p/>
        </w:tc>
        <w:tc>
          <w:tcPr>
            <w:tcW w:w="6028" w:type="dxa"/>
          </w:tcPr>
          <w:p/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89535</wp:posOffset>
            </wp:positionV>
            <wp:extent cx="1110233" cy="206502"/>
            <wp:effectExtent l="0" t="0" r="0" b="0"/>
            <wp:wrapNone/>
            <wp:docPr id="382" name="Freeform 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1100327" y="9145"/>
                          </a:moveTo>
                          <a:lnTo>
                            <a:pt x="1110233" y="0"/>
                          </a:lnTo>
                          <a:lnTo>
                            <a:pt x="1110233" y="206502"/>
                          </a:lnTo>
                          <a:lnTo>
                            <a:pt x="0" y="206502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89535</wp:posOffset>
            </wp:positionV>
            <wp:extent cx="1110233" cy="206502"/>
            <wp:effectExtent l="0" t="0" r="0" b="0"/>
            <wp:wrapNone/>
            <wp:docPr id="383" name="Freeform 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9905" y="197359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89535</wp:posOffset>
            </wp:positionV>
            <wp:extent cx="528828" cy="206502"/>
            <wp:effectExtent l="0" t="0" r="0" b="0"/>
            <wp:wrapNone/>
            <wp:docPr id="384" name="Freeform 3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519684" y="9145"/>
                          </a:moveTo>
                          <a:lnTo>
                            <a:pt x="528828" y="0"/>
                          </a:lnTo>
                          <a:lnTo>
                            <a:pt x="528828" y="206502"/>
                          </a:lnTo>
                          <a:lnTo>
                            <a:pt x="0" y="206502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89535</wp:posOffset>
            </wp:positionV>
            <wp:extent cx="528828" cy="206502"/>
            <wp:effectExtent l="0" t="0" r="0" b="0"/>
            <wp:wrapNone/>
            <wp:docPr id="385" name="Freeform 3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9144" y="197359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89535</wp:posOffset>
            </wp:positionV>
            <wp:extent cx="3828289" cy="206502"/>
            <wp:effectExtent l="0" t="0" r="0" b="0"/>
            <wp:wrapNone/>
            <wp:docPr id="386" name="Freeform 3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3818383" y="9145"/>
                          </a:moveTo>
                          <a:lnTo>
                            <a:pt x="3828289" y="0"/>
                          </a:lnTo>
                          <a:lnTo>
                            <a:pt x="3828289" y="206502"/>
                          </a:lnTo>
                          <a:lnTo>
                            <a:pt x="0" y="206502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89535</wp:posOffset>
            </wp:positionV>
            <wp:extent cx="3828289" cy="206502"/>
            <wp:effectExtent l="0" t="0" r="0" b="0"/>
            <wp:wrapNone/>
            <wp:docPr id="387" name="Freeform 3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9906" y="197359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5"/>
                          </a:lnTo>
                          <a:lnTo>
                            <a:pt x="9906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120777</wp:posOffset>
            </wp:positionV>
            <wp:extent cx="1110233" cy="207265"/>
            <wp:effectExtent l="0" t="0" r="0" b="0"/>
            <wp:wrapNone/>
            <wp:docPr id="388" name="Freeform 3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1100327" y="9907"/>
                          </a:moveTo>
                          <a:lnTo>
                            <a:pt x="1110233" y="0"/>
                          </a:lnTo>
                          <a:lnTo>
                            <a:pt x="1110233" y="207265"/>
                          </a:lnTo>
                          <a:lnTo>
                            <a:pt x="0" y="207265"/>
                          </a:lnTo>
                          <a:lnTo>
                            <a:pt x="9905" y="198120"/>
                          </a:lnTo>
                          <a:lnTo>
                            <a:pt x="1100327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120777</wp:posOffset>
            </wp:positionV>
            <wp:extent cx="1110233" cy="207265"/>
            <wp:effectExtent l="0" t="0" r="0" b="0"/>
            <wp:wrapNone/>
            <wp:docPr id="389" name="Freeform 3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9905" y="198120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120777</wp:posOffset>
            </wp:positionV>
            <wp:extent cx="528828" cy="207265"/>
            <wp:effectExtent l="0" t="0" r="0" b="0"/>
            <wp:wrapNone/>
            <wp:docPr id="390" name="Freeform 3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519684" y="9907"/>
                          </a:moveTo>
                          <a:lnTo>
                            <a:pt x="528828" y="0"/>
                          </a:lnTo>
                          <a:lnTo>
                            <a:pt x="528828" y="207265"/>
                          </a:lnTo>
                          <a:lnTo>
                            <a:pt x="0" y="207265"/>
                          </a:lnTo>
                          <a:lnTo>
                            <a:pt x="9144" y="198120"/>
                          </a:lnTo>
                          <a:lnTo>
                            <a:pt x="519684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120777</wp:posOffset>
            </wp:positionV>
            <wp:extent cx="528828" cy="207265"/>
            <wp:effectExtent l="0" t="0" r="0" b="0"/>
            <wp:wrapNone/>
            <wp:docPr id="391" name="Freeform 3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9144" y="198120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120777</wp:posOffset>
            </wp:positionV>
            <wp:extent cx="3828289" cy="207265"/>
            <wp:effectExtent l="0" t="0" r="0" b="0"/>
            <wp:wrapNone/>
            <wp:docPr id="392" name="Freeform 3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3818383" y="9907"/>
                          </a:moveTo>
                          <a:lnTo>
                            <a:pt x="3828289" y="0"/>
                          </a:lnTo>
                          <a:lnTo>
                            <a:pt x="3828289" y="207265"/>
                          </a:lnTo>
                          <a:lnTo>
                            <a:pt x="0" y="207265"/>
                          </a:lnTo>
                          <a:lnTo>
                            <a:pt x="9906" y="198120"/>
                          </a:lnTo>
                          <a:lnTo>
                            <a:pt x="3818383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120777</wp:posOffset>
            </wp:positionV>
            <wp:extent cx="3828289" cy="207265"/>
            <wp:effectExtent l="0" t="0" r="0" b="0"/>
            <wp:wrapNone/>
            <wp:docPr id="393" name="Freeform 3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9906" y="198120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7"/>
                          </a:lnTo>
                          <a:lnTo>
                            <a:pt x="9906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152781</wp:posOffset>
            </wp:positionV>
            <wp:extent cx="1110233" cy="207264"/>
            <wp:effectExtent l="0" t="0" r="0" b="0"/>
            <wp:wrapNone/>
            <wp:docPr id="394" name="Freeform 3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11003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152781</wp:posOffset>
            </wp:positionV>
            <wp:extent cx="1110233" cy="207264"/>
            <wp:effectExtent l="0" t="0" r="0" b="0"/>
            <wp:wrapNone/>
            <wp:docPr id="395" name="Freeform 3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152781</wp:posOffset>
            </wp:positionV>
            <wp:extent cx="528828" cy="207264"/>
            <wp:effectExtent l="0" t="0" r="0" b="0"/>
            <wp:wrapNone/>
            <wp:docPr id="396" name="Freeform 3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7"/>
                          </a:lnTo>
                          <a:lnTo>
                            <a:pt x="51968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152781</wp:posOffset>
            </wp:positionV>
            <wp:extent cx="528828" cy="207264"/>
            <wp:effectExtent l="0" t="0" r="0" b="0"/>
            <wp:wrapNone/>
            <wp:docPr id="397" name="Freeform 3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152781</wp:posOffset>
            </wp:positionV>
            <wp:extent cx="3828289" cy="207264"/>
            <wp:effectExtent l="0" t="0" r="0" b="0"/>
            <wp:wrapNone/>
            <wp:docPr id="398" name="Freeform 3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7"/>
                          </a:lnTo>
                          <a:lnTo>
                            <a:pt x="381838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152781</wp:posOffset>
            </wp:positionV>
            <wp:extent cx="3828289" cy="207264"/>
            <wp:effectExtent l="0" t="0" r="0" b="0"/>
            <wp:wrapNone/>
            <wp:docPr id="399" name="Freeform 3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9525</wp:posOffset>
            </wp:positionV>
            <wp:extent cx="1110233" cy="206502"/>
            <wp:effectExtent l="0" t="0" r="0" b="0"/>
            <wp:wrapNone/>
            <wp:docPr id="400" name="Freeform 4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1100327" y="9143"/>
                          </a:moveTo>
                          <a:lnTo>
                            <a:pt x="1110233" y="0"/>
                          </a:lnTo>
                          <a:lnTo>
                            <a:pt x="1110233" y="206502"/>
                          </a:lnTo>
                          <a:lnTo>
                            <a:pt x="0" y="206502"/>
                          </a:lnTo>
                          <a:lnTo>
                            <a:pt x="9905" y="197357"/>
                          </a:lnTo>
                          <a:lnTo>
                            <a:pt x="11003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9525</wp:posOffset>
            </wp:positionV>
            <wp:extent cx="1110233" cy="206502"/>
            <wp:effectExtent l="0" t="0" r="0" b="0"/>
            <wp:wrapNone/>
            <wp:docPr id="401" name="Freeform 4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9905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9525</wp:posOffset>
            </wp:positionV>
            <wp:extent cx="528828" cy="206502"/>
            <wp:effectExtent l="0" t="0" r="0" b="0"/>
            <wp:wrapNone/>
            <wp:docPr id="402" name="Freeform 4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519684" y="9143"/>
                          </a:moveTo>
                          <a:lnTo>
                            <a:pt x="528828" y="0"/>
                          </a:lnTo>
                          <a:lnTo>
                            <a:pt x="528828" y="206502"/>
                          </a:lnTo>
                          <a:lnTo>
                            <a:pt x="0" y="206502"/>
                          </a:lnTo>
                          <a:lnTo>
                            <a:pt x="9144" y="197357"/>
                          </a:lnTo>
                          <a:lnTo>
                            <a:pt x="51968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9525</wp:posOffset>
            </wp:positionV>
            <wp:extent cx="528828" cy="206502"/>
            <wp:effectExtent l="0" t="0" r="0" b="0"/>
            <wp:wrapNone/>
            <wp:docPr id="403" name="Freeform 4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9144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3"/>
                          </a:lnTo>
                          <a:lnTo>
                            <a:pt x="9144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9525</wp:posOffset>
            </wp:positionV>
            <wp:extent cx="3828289" cy="206502"/>
            <wp:effectExtent l="0" t="0" r="0" b="0"/>
            <wp:wrapNone/>
            <wp:docPr id="404" name="Freeform 4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3818383" y="9143"/>
                          </a:moveTo>
                          <a:lnTo>
                            <a:pt x="3828289" y="0"/>
                          </a:lnTo>
                          <a:lnTo>
                            <a:pt x="3828289" y="206502"/>
                          </a:lnTo>
                          <a:lnTo>
                            <a:pt x="0" y="206502"/>
                          </a:lnTo>
                          <a:lnTo>
                            <a:pt x="9906" y="197357"/>
                          </a:lnTo>
                          <a:lnTo>
                            <a:pt x="381838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9525</wp:posOffset>
            </wp:positionV>
            <wp:extent cx="3828289" cy="206502"/>
            <wp:effectExtent l="0" t="0" r="0" b="0"/>
            <wp:wrapNone/>
            <wp:docPr id="405" name="Freeform 4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9906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3"/>
                          </a:lnTo>
                          <a:lnTo>
                            <a:pt x="9906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40767</wp:posOffset>
            </wp:positionV>
            <wp:extent cx="1110233" cy="376427"/>
            <wp:effectExtent l="0" t="0" r="0" b="0"/>
            <wp:wrapNone/>
            <wp:docPr id="406" name="Freeform 4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376427"/>
                          </a:lnTo>
                          <a:lnTo>
                            <a:pt x="0" y="376427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40767</wp:posOffset>
            </wp:positionV>
            <wp:extent cx="1110233" cy="376427"/>
            <wp:effectExtent l="0" t="0" r="0" b="0"/>
            <wp:wrapNone/>
            <wp:docPr id="407" name="Freeform 4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9905" y="366522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40767</wp:posOffset>
            </wp:positionV>
            <wp:extent cx="528828" cy="376427"/>
            <wp:effectExtent l="0" t="0" r="0" b="0"/>
            <wp:wrapNone/>
            <wp:docPr id="408" name="Freeform 4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376427"/>
                          </a:lnTo>
                          <a:lnTo>
                            <a:pt x="0" y="376427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40767</wp:posOffset>
            </wp:positionV>
            <wp:extent cx="528828" cy="376427"/>
            <wp:effectExtent l="0" t="0" r="0" b="0"/>
            <wp:wrapNone/>
            <wp:docPr id="409" name="Freeform 4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9144" y="366522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40767</wp:posOffset>
            </wp:positionV>
            <wp:extent cx="3828289" cy="376427"/>
            <wp:effectExtent l="0" t="0" r="0" b="0"/>
            <wp:wrapNone/>
            <wp:docPr id="410" name="Freeform 4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376427"/>
                          </a:lnTo>
                          <a:lnTo>
                            <a:pt x="0" y="376427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40767</wp:posOffset>
            </wp:positionV>
            <wp:extent cx="3828289" cy="376427"/>
            <wp:effectExtent l="0" t="0" r="0" b="0"/>
            <wp:wrapNone/>
            <wp:docPr id="411" name="Freeform 4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9906" y="366522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66674</wp:posOffset>
            </wp:positionV>
            <wp:extent cx="1110233" cy="544069"/>
            <wp:effectExtent l="0" t="0" r="0" b="0"/>
            <wp:wrapNone/>
            <wp:docPr id="412" name="Freeform 4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069"/>
                    </a:xfrm>
                    <a:custGeom>
                      <a:rect l="l" t="t" r="r" b="b"/>
                      <a:pathLst>
                        <a:path w="1110233" h="544069">
                          <a:moveTo>
                            <a:pt x="1100327" y="9145"/>
                          </a:moveTo>
                          <a:lnTo>
                            <a:pt x="1110233" y="0"/>
                          </a:lnTo>
                          <a:lnTo>
                            <a:pt x="1110233" y="544069"/>
                          </a:lnTo>
                          <a:lnTo>
                            <a:pt x="0" y="544069"/>
                          </a:lnTo>
                          <a:lnTo>
                            <a:pt x="9905" y="534925"/>
                          </a:lnTo>
                          <a:lnTo>
                            <a:pt x="1100327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66674</wp:posOffset>
            </wp:positionV>
            <wp:extent cx="1110233" cy="544069"/>
            <wp:effectExtent l="0" t="0" r="0" b="0"/>
            <wp:wrapNone/>
            <wp:docPr id="413" name="Freeform 4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069"/>
                    </a:xfrm>
                    <a:custGeom>
                      <a:rect l="l" t="t" r="r" b="b"/>
                      <a:pathLst>
                        <a:path w="1110233" h="544069">
                          <a:moveTo>
                            <a:pt x="9905" y="534925"/>
                          </a:moveTo>
                          <a:lnTo>
                            <a:pt x="0" y="544069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66674</wp:posOffset>
            </wp:positionV>
            <wp:extent cx="528828" cy="544069"/>
            <wp:effectExtent l="0" t="0" r="0" b="0"/>
            <wp:wrapNone/>
            <wp:docPr id="414" name="Freeform 4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069"/>
                    </a:xfrm>
                    <a:custGeom>
                      <a:rect l="l" t="t" r="r" b="b"/>
                      <a:pathLst>
                        <a:path w="528828" h="544069">
                          <a:moveTo>
                            <a:pt x="519684" y="9145"/>
                          </a:moveTo>
                          <a:lnTo>
                            <a:pt x="528828" y="0"/>
                          </a:lnTo>
                          <a:lnTo>
                            <a:pt x="528828" y="544069"/>
                          </a:lnTo>
                          <a:lnTo>
                            <a:pt x="0" y="544069"/>
                          </a:lnTo>
                          <a:lnTo>
                            <a:pt x="9144" y="534925"/>
                          </a:lnTo>
                          <a:lnTo>
                            <a:pt x="519684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66674</wp:posOffset>
            </wp:positionV>
            <wp:extent cx="528828" cy="544069"/>
            <wp:effectExtent l="0" t="0" r="0" b="0"/>
            <wp:wrapNone/>
            <wp:docPr id="415" name="Freeform 4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069"/>
                    </a:xfrm>
                    <a:custGeom>
                      <a:rect l="l" t="t" r="r" b="b"/>
                      <a:pathLst>
                        <a:path w="528828" h="544069">
                          <a:moveTo>
                            <a:pt x="9144" y="534925"/>
                          </a:moveTo>
                          <a:lnTo>
                            <a:pt x="0" y="544069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66674</wp:posOffset>
            </wp:positionV>
            <wp:extent cx="3828289" cy="544069"/>
            <wp:effectExtent l="0" t="0" r="0" b="0"/>
            <wp:wrapNone/>
            <wp:docPr id="416" name="Freeform 4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069"/>
                    </a:xfrm>
                    <a:custGeom>
                      <a:rect l="l" t="t" r="r" b="b"/>
                      <a:pathLst>
                        <a:path w="3828289" h="544069">
                          <a:moveTo>
                            <a:pt x="3818383" y="9145"/>
                          </a:moveTo>
                          <a:lnTo>
                            <a:pt x="3828289" y="0"/>
                          </a:lnTo>
                          <a:lnTo>
                            <a:pt x="3828289" y="544069"/>
                          </a:lnTo>
                          <a:lnTo>
                            <a:pt x="0" y="544069"/>
                          </a:lnTo>
                          <a:lnTo>
                            <a:pt x="9906" y="534925"/>
                          </a:lnTo>
                          <a:lnTo>
                            <a:pt x="3818383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66674</wp:posOffset>
            </wp:positionV>
            <wp:extent cx="3828289" cy="544069"/>
            <wp:effectExtent l="0" t="0" r="0" b="0"/>
            <wp:wrapNone/>
            <wp:docPr id="417" name="Freeform 4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069"/>
                    </a:xfrm>
                    <a:custGeom>
                      <a:rect l="l" t="t" r="r" b="b"/>
                      <a:pathLst>
                        <a:path w="3828289" h="544069">
                          <a:moveTo>
                            <a:pt x="9906" y="534925"/>
                          </a:moveTo>
                          <a:lnTo>
                            <a:pt x="0" y="544069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5"/>
                          </a:lnTo>
                          <a:lnTo>
                            <a:pt x="9906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84963</wp:posOffset>
            </wp:positionV>
            <wp:extent cx="1110233" cy="544829"/>
            <wp:effectExtent l="0" t="0" r="0" b="0"/>
            <wp:wrapNone/>
            <wp:docPr id="418" name="Freeform 4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829"/>
                    </a:xfrm>
                    <a:custGeom>
                      <a:rect l="l" t="t" r="r" b="b"/>
                      <a:pathLst>
                        <a:path w="1110233" h="544829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544829"/>
                          </a:lnTo>
                          <a:lnTo>
                            <a:pt x="0" y="544829"/>
                          </a:lnTo>
                          <a:lnTo>
                            <a:pt x="9905" y="535685"/>
                          </a:lnTo>
                          <a:lnTo>
                            <a:pt x="1100327" y="53568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84963</wp:posOffset>
            </wp:positionV>
            <wp:extent cx="1110233" cy="544829"/>
            <wp:effectExtent l="0" t="0" r="0" b="0"/>
            <wp:wrapNone/>
            <wp:docPr id="419" name="Freeform 4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829"/>
                    </a:xfrm>
                    <a:custGeom>
                      <a:rect l="l" t="t" r="r" b="b"/>
                      <a:pathLst>
                        <a:path w="1110233" h="544829">
                          <a:moveTo>
                            <a:pt x="9905" y="535685"/>
                          </a:moveTo>
                          <a:lnTo>
                            <a:pt x="0" y="544829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84963</wp:posOffset>
            </wp:positionV>
            <wp:extent cx="528828" cy="544829"/>
            <wp:effectExtent l="0" t="0" r="0" b="0"/>
            <wp:wrapNone/>
            <wp:docPr id="420" name="Freeform 4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829"/>
                    </a:xfrm>
                    <a:custGeom>
                      <a:rect l="l" t="t" r="r" b="b"/>
                      <a:pathLst>
                        <a:path w="528828" h="544829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544829"/>
                          </a:lnTo>
                          <a:lnTo>
                            <a:pt x="0" y="544829"/>
                          </a:lnTo>
                          <a:lnTo>
                            <a:pt x="9144" y="535685"/>
                          </a:lnTo>
                          <a:lnTo>
                            <a:pt x="519684" y="53568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84963</wp:posOffset>
            </wp:positionV>
            <wp:extent cx="528828" cy="544829"/>
            <wp:effectExtent l="0" t="0" r="0" b="0"/>
            <wp:wrapNone/>
            <wp:docPr id="421" name="Freeform 4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829"/>
                    </a:xfrm>
                    <a:custGeom>
                      <a:rect l="l" t="t" r="r" b="b"/>
                      <a:pathLst>
                        <a:path w="528828" h="544829">
                          <a:moveTo>
                            <a:pt x="9144" y="535685"/>
                          </a:moveTo>
                          <a:lnTo>
                            <a:pt x="0" y="544829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84963</wp:posOffset>
            </wp:positionV>
            <wp:extent cx="3828289" cy="544829"/>
            <wp:effectExtent l="0" t="0" r="0" b="0"/>
            <wp:wrapNone/>
            <wp:docPr id="422" name="Freeform 4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829"/>
                    </a:xfrm>
                    <a:custGeom>
                      <a:rect l="l" t="t" r="r" b="b"/>
                      <a:pathLst>
                        <a:path w="3828289" h="544829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544829"/>
                          </a:lnTo>
                          <a:lnTo>
                            <a:pt x="0" y="544829"/>
                          </a:lnTo>
                          <a:lnTo>
                            <a:pt x="9906" y="535685"/>
                          </a:lnTo>
                          <a:lnTo>
                            <a:pt x="3818383" y="53568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84963</wp:posOffset>
            </wp:positionV>
            <wp:extent cx="3828289" cy="544829"/>
            <wp:effectExtent l="0" t="0" r="0" b="0"/>
            <wp:wrapNone/>
            <wp:docPr id="423" name="Freeform 4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829"/>
                    </a:xfrm>
                    <a:custGeom>
                      <a:rect l="l" t="t" r="r" b="b"/>
                      <a:pathLst>
                        <a:path w="3828289" h="544829">
                          <a:moveTo>
                            <a:pt x="9906" y="535685"/>
                          </a:moveTo>
                          <a:lnTo>
                            <a:pt x="0" y="544829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104012</wp:posOffset>
            </wp:positionV>
            <wp:extent cx="1110233" cy="207265"/>
            <wp:effectExtent l="0" t="0" r="0" b="0"/>
            <wp:wrapNone/>
            <wp:docPr id="424" name="Freeform 4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104012</wp:posOffset>
            </wp:positionV>
            <wp:extent cx="1110233" cy="207265"/>
            <wp:effectExtent l="0" t="0" r="0" b="0"/>
            <wp:wrapNone/>
            <wp:docPr id="425" name="Freeform 4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5"/>
                    </a:xfrm>
                    <a:custGeom>
                      <a:rect l="l" t="t" r="r" b="b"/>
                      <a:pathLst>
                        <a:path w="1110233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104012</wp:posOffset>
            </wp:positionV>
            <wp:extent cx="528828" cy="207265"/>
            <wp:effectExtent l="0" t="0" r="0" b="0"/>
            <wp:wrapNone/>
            <wp:docPr id="426" name="Freeform 4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5"/>
                          </a:lnTo>
                          <a:lnTo>
                            <a:pt x="0" y="207265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104012</wp:posOffset>
            </wp:positionV>
            <wp:extent cx="528828" cy="207265"/>
            <wp:effectExtent l="0" t="0" r="0" b="0"/>
            <wp:wrapNone/>
            <wp:docPr id="427" name="Freeform 4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5"/>
                    </a:xfrm>
                    <a:custGeom>
                      <a:rect l="l" t="t" r="r" b="b"/>
                      <a:pathLst>
                        <a:path w="528828" h="207265">
                          <a:moveTo>
                            <a:pt x="9144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104012</wp:posOffset>
            </wp:positionV>
            <wp:extent cx="3828289" cy="207265"/>
            <wp:effectExtent l="0" t="0" r="0" b="0"/>
            <wp:wrapNone/>
            <wp:docPr id="428" name="Freeform 4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5"/>
                          </a:lnTo>
                          <a:lnTo>
                            <a:pt x="0" y="207265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104012</wp:posOffset>
            </wp:positionV>
            <wp:extent cx="3828289" cy="207265"/>
            <wp:effectExtent l="0" t="0" r="0" b="0"/>
            <wp:wrapNone/>
            <wp:docPr id="429" name="Freeform 4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5"/>
                    </a:xfrm>
                    <a:custGeom>
                      <a:rect l="l" t="t" r="r" b="b"/>
                      <a:pathLst>
                        <a:path w="3828289" h="207265">
                          <a:moveTo>
                            <a:pt x="9906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136017</wp:posOffset>
            </wp:positionV>
            <wp:extent cx="1110233" cy="206502"/>
            <wp:effectExtent l="0" t="0" r="0" b="0"/>
            <wp:wrapNone/>
            <wp:docPr id="430" name="Freeform 4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206502"/>
                          </a:lnTo>
                          <a:lnTo>
                            <a:pt x="0" y="206502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136017</wp:posOffset>
            </wp:positionV>
            <wp:extent cx="1110233" cy="206502"/>
            <wp:effectExtent l="0" t="0" r="0" b="0"/>
            <wp:wrapNone/>
            <wp:docPr id="431" name="Freeform 4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2"/>
                    </a:xfrm>
                    <a:custGeom>
                      <a:rect l="l" t="t" r="r" b="b"/>
                      <a:pathLst>
                        <a:path w="1110233" h="206502">
                          <a:moveTo>
                            <a:pt x="9905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136017</wp:posOffset>
            </wp:positionV>
            <wp:extent cx="528828" cy="206502"/>
            <wp:effectExtent l="0" t="0" r="0" b="0"/>
            <wp:wrapNone/>
            <wp:docPr id="432" name="Freeform 4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206502"/>
                          </a:lnTo>
                          <a:lnTo>
                            <a:pt x="0" y="206502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136017</wp:posOffset>
            </wp:positionV>
            <wp:extent cx="528828" cy="206502"/>
            <wp:effectExtent l="0" t="0" r="0" b="0"/>
            <wp:wrapNone/>
            <wp:docPr id="433" name="Freeform 4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2"/>
                    </a:xfrm>
                    <a:custGeom>
                      <a:rect l="l" t="t" r="r" b="b"/>
                      <a:pathLst>
                        <a:path w="528828" h="206502">
                          <a:moveTo>
                            <a:pt x="9144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136017</wp:posOffset>
            </wp:positionV>
            <wp:extent cx="3828289" cy="206502"/>
            <wp:effectExtent l="0" t="0" r="0" b="0"/>
            <wp:wrapNone/>
            <wp:docPr id="434" name="Freeform 4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206502"/>
                          </a:lnTo>
                          <a:lnTo>
                            <a:pt x="0" y="206502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136017</wp:posOffset>
            </wp:positionV>
            <wp:extent cx="3828289" cy="206502"/>
            <wp:effectExtent l="0" t="0" r="0" b="0"/>
            <wp:wrapNone/>
            <wp:docPr id="435" name="Freeform 4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2"/>
                    </a:xfrm>
                    <a:custGeom>
                      <a:rect l="l" t="t" r="r" b="b"/>
                      <a:pathLst>
                        <a:path w="3828289" h="206502">
                          <a:moveTo>
                            <a:pt x="9906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167259</wp:posOffset>
            </wp:positionV>
            <wp:extent cx="1110233" cy="207263"/>
            <wp:effectExtent l="0" t="0" r="0" b="0"/>
            <wp:wrapNone/>
            <wp:docPr id="436" name="Freeform 4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3"/>
                    </a:xfrm>
                    <a:custGeom>
                      <a:rect l="l" t="t" r="r" b="b"/>
                      <a:pathLst>
                        <a:path w="1110233" h="207263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3"/>
                          </a:lnTo>
                          <a:lnTo>
                            <a:pt x="0" y="207263"/>
                          </a:lnTo>
                          <a:lnTo>
                            <a:pt x="9905" y="198119"/>
                          </a:lnTo>
                          <a:lnTo>
                            <a:pt x="1100327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167259</wp:posOffset>
            </wp:positionV>
            <wp:extent cx="1110233" cy="207263"/>
            <wp:effectExtent l="0" t="0" r="0" b="0"/>
            <wp:wrapNone/>
            <wp:docPr id="437" name="Freeform 4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3"/>
                    </a:xfrm>
                    <a:custGeom>
                      <a:rect l="l" t="t" r="r" b="b"/>
                      <a:pathLst>
                        <a:path w="1110233" h="207263">
                          <a:moveTo>
                            <a:pt x="9905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167259</wp:posOffset>
            </wp:positionV>
            <wp:extent cx="528828" cy="207263"/>
            <wp:effectExtent l="0" t="0" r="0" b="0"/>
            <wp:wrapNone/>
            <wp:docPr id="438" name="Freeform 4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3"/>
                    </a:xfrm>
                    <a:custGeom>
                      <a:rect l="l" t="t" r="r" b="b"/>
                      <a:pathLst>
                        <a:path w="528828" h="207263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3"/>
                          </a:lnTo>
                          <a:lnTo>
                            <a:pt x="0" y="207263"/>
                          </a:lnTo>
                          <a:lnTo>
                            <a:pt x="9144" y="198119"/>
                          </a:lnTo>
                          <a:lnTo>
                            <a:pt x="519684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167259</wp:posOffset>
            </wp:positionV>
            <wp:extent cx="528828" cy="207263"/>
            <wp:effectExtent l="0" t="0" r="0" b="0"/>
            <wp:wrapNone/>
            <wp:docPr id="439" name="Freeform 4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3"/>
                    </a:xfrm>
                    <a:custGeom>
                      <a:rect l="l" t="t" r="r" b="b"/>
                      <a:pathLst>
                        <a:path w="528828" h="207263">
                          <a:moveTo>
                            <a:pt x="9144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167259</wp:posOffset>
            </wp:positionV>
            <wp:extent cx="3828289" cy="207263"/>
            <wp:effectExtent l="0" t="0" r="0" b="0"/>
            <wp:wrapNone/>
            <wp:docPr id="440" name="Freeform 4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3"/>
                    </a:xfrm>
                    <a:custGeom>
                      <a:rect l="l" t="t" r="r" b="b"/>
                      <a:pathLst>
                        <a:path w="3828289" h="207263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3"/>
                          </a:lnTo>
                          <a:lnTo>
                            <a:pt x="0" y="207263"/>
                          </a:lnTo>
                          <a:lnTo>
                            <a:pt x="9906" y="198119"/>
                          </a:lnTo>
                          <a:lnTo>
                            <a:pt x="3818383" y="19811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167259</wp:posOffset>
            </wp:positionV>
            <wp:extent cx="3828289" cy="207263"/>
            <wp:effectExtent l="0" t="0" r="0" b="0"/>
            <wp:wrapNone/>
            <wp:docPr id="441" name="Freeform 4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3"/>
                    </a:xfrm>
                    <a:custGeom>
                      <a:rect l="l" t="t" r="r" b="b"/>
                      <a:pathLst>
                        <a:path w="3828289" h="207263">
                          <a:moveTo>
                            <a:pt x="9906" y="198119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24002</wp:posOffset>
            </wp:positionV>
            <wp:extent cx="1110233" cy="207264"/>
            <wp:effectExtent l="0" t="0" r="0" b="0"/>
            <wp:wrapNone/>
            <wp:docPr id="442" name="Freeform 4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24002</wp:posOffset>
            </wp:positionV>
            <wp:extent cx="1110233" cy="207264"/>
            <wp:effectExtent l="0" t="0" r="0" b="0"/>
            <wp:wrapNone/>
            <wp:docPr id="443" name="Freeform 4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24002</wp:posOffset>
            </wp:positionV>
            <wp:extent cx="528828" cy="207264"/>
            <wp:effectExtent l="0" t="0" r="0" b="0"/>
            <wp:wrapNone/>
            <wp:docPr id="444" name="Freeform 4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24002</wp:posOffset>
            </wp:positionV>
            <wp:extent cx="528828" cy="207264"/>
            <wp:effectExtent l="0" t="0" r="0" b="0"/>
            <wp:wrapNone/>
            <wp:docPr id="445" name="Freeform 4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24002</wp:posOffset>
            </wp:positionV>
            <wp:extent cx="3828289" cy="207264"/>
            <wp:effectExtent l="0" t="0" r="0" b="0"/>
            <wp:wrapNone/>
            <wp:docPr id="446" name="Freeform 4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24002</wp:posOffset>
            </wp:positionV>
            <wp:extent cx="3828289" cy="207264"/>
            <wp:effectExtent l="0" t="0" r="0" b="0"/>
            <wp:wrapNone/>
            <wp:docPr id="447" name="Freeform 4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56006</wp:posOffset>
            </wp:positionV>
            <wp:extent cx="1110233" cy="206503"/>
            <wp:effectExtent l="0" t="0" r="0" b="0"/>
            <wp:wrapNone/>
            <wp:docPr id="448" name="Freeform 4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3"/>
                    </a:xfrm>
                    <a:custGeom>
                      <a:rect l="l" t="t" r="r" b="b"/>
                      <a:pathLst>
                        <a:path w="1110233" h="206503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206503"/>
                          </a:lnTo>
                          <a:lnTo>
                            <a:pt x="0" y="206503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56006</wp:posOffset>
            </wp:positionV>
            <wp:extent cx="1110233" cy="206503"/>
            <wp:effectExtent l="0" t="0" r="0" b="0"/>
            <wp:wrapNone/>
            <wp:docPr id="449" name="Freeform 4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3"/>
                    </a:xfrm>
                    <a:custGeom>
                      <a:rect l="l" t="t" r="r" b="b"/>
                      <a:pathLst>
                        <a:path w="1110233" h="206503">
                          <a:moveTo>
                            <a:pt x="9905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56006</wp:posOffset>
            </wp:positionV>
            <wp:extent cx="528828" cy="206503"/>
            <wp:effectExtent l="0" t="0" r="0" b="0"/>
            <wp:wrapNone/>
            <wp:docPr id="450" name="Freeform 4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3"/>
                    </a:xfrm>
                    <a:custGeom>
                      <a:rect l="l" t="t" r="r" b="b"/>
                      <a:pathLst>
                        <a:path w="528828" h="206503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206503"/>
                          </a:lnTo>
                          <a:lnTo>
                            <a:pt x="0" y="206503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56006</wp:posOffset>
            </wp:positionV>
            <wp:extent cx="528828" cy="206503"/>
            <wp:effectExtent l="0" t="0" r="0" b="0"/>
            <wp:wrapNone/>
            <wp:docPr id="451" name="Freeform 4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3"/>
                    </a:xfrm>
                    <a:custGeom>
                      <a:rect l="l" t="t" r="r" b="b"/>
                      <a:pathLst>
                        <a:path w="528828" h="206503">
                          <a:moveTo>
                            <a:pt x="9144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56006</wp:posOffset>
            </wp:positionV>
            <wp:extent cx="3828289" cy="206503"/>
            <wp:effectExtent l="0" t="0" r="0" b="0"/>
            <wp:wrapNone/>
            <wp:docPr id="452" name="Freeform 4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3"/>
                    </a:xfrm>
                    <a:custGeom>
                      <a:rect l="l" t="t" r="r" b="b"/>
                      <a:pathLst>
                        <a:path w="3828289" h="206503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206503"/>
                          </a:lnTo>
                          <a:lnTo>
                            <a:pt x="0" y="206503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56006</wp:posOffset>
            </wp:positionV>
            <wp:extent cx="3828289" cy="206503"/>
            <wp:effectExtent l="0" t="0" r="0" b="0"/>
            <wp:wrapNone/>
            <wp:docPr id="453" name="Freeform 4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3"/>
                    </a:xfrm>
                    <a:custGeom>
                      <a:rect l="l" t="t" r="r" b="b"/>
                      <a:pathLst>
                        <a:path w="3828289" h="206503">
                          <a:moveTo>
                            <a:pt x="9906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87249</wp:posOffset>
            </wp:positionV>
            <wp:extent cx="5467350" cy="207264"/>
            <wp:effectExtent l="0" t="0" r="0" b="0"/>
            <wp:wrapNone/>
            <wp:docPr id="454" name="Freeform 4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4"/>
                    </a:xfrm>
                    <a:custGeom>
                      <a:rect l="l" t="t" r="r" b="b"/>
                      <a:pathLst>
                        <a:path w="5467350" h="207264">
                          <a:moveTo>
                            <a:pt x="5457444" y="9906"/>
                          </a:moveTo>
                          <a:lnTo>
                            <a:pt x="5467350" y="0"/>
                          </a:lnTo>
                          <a:lnTo>
                            <a:pt x="5467350" y="207264"/>
                          </a:lnTo>
                          <a:lnTo>
                            <a:pt x="0" y="207264"/>
                          </a:lnTo>
                          <a:lnTo>
                            <a:pt x="9905" y="198120"/>
                          </a:lnTo>
                          <a:lnTo>
                            <a:pt x="5457444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87249</wp:posOffset>
            </wp:positionV>
            <wp:extent cx="5467350" cy="207264"/>
            <wp:effectExtent l="0" t="0" r="0" b="0"/>
            <wp:wrapNone/>
            <wp:docPr id="455" name="Freeform 4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4"/>
                    </a:xfrm>
                    <a:custGeom>
                      <a:rect l="l" t="t" r="r" b="b"/>
                      <a:pathLst>
                        <a:path w="5467350" h="207264">
                          <a:moveTo>
                            <a:pt x="9905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119253</wp:posOffset>
            </wp:positionV>
            <wp:extent cx="1110233" cy="375666"/>
            <wp:effectExtent l="0" t="0" r="0" b="0"/>
            <wp:wrapNone/>
            <wp:docPr id="456" name="Freeform 4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6521"/>
                          </a:lnTo>
                          <a:lnTo>
                            <a:pt x="1100327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119253</wp:posOffset>
            </wp:positionV>
            <wp:extent cx="1110233" cy="375666"/>
            <wp:effectExtent l="0" t="0" r="0" b="0"/>
            <wp:wrapNone/>
            <wp:docPr id="457" name="Freeform 4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652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119253</wp:posOffset>
            </wp:positionV>
            <wp:extent cx="528828" cy="375666"/>
            <wp:effectExtent l="0" t="0" r="0" b="0"/>
            <wp:wrapNone/>
            <wp:docPr id="458" name="Freeform 4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6521"/>
                          </a:lnTo>
                          <a:lnTo>
                            <a:pt x="519684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119253</wp:posOffset>
            </wp:positionV>
            <wp:extent cx="528828" cy="375666"/>
            <wp:effectExtent l="0" t="0" r="0" b="0"/>
            <wp:wrapNone/>
            <wp:docPr id="459" name="Freeform 4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652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6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119253</wp:posOffset>
            </wp:positionV>
            <wp:extent cx="3828289" cy="375666"/>
            <wp:effectExtent l="0" t="0" r="0" b="0"/>
            <wp:wrapNone/>
            <wp:docPr id="460" name="Freeform 4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6521"/>
                          </a:lnTo>
                          <a:lnTo>
                            <a:pt x="3818383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119253</wp:posOffset>
            </wp:positionV>
            <wp:extent cx="3828289" cy="375666"/>
            <wp:effectExtent l="0" t="0" r="0" b="0"/>
            <wp:wrapNone/>
            <wp:docPr id="461" name="Freeform 4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652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1770126</wp:posOffset>
            </wp:positionH>
            <wp:positionV relativeFrom="paragraph">
              <wp:posOffset>139674</wp:posOffset>
            </wp:positionV>
            <wp:extent cx="4306991" cy="283006"/>
            <wp:effectExtent l="0" t="0" r="0" b="0"/>
            <wp:wrapNone/>
            <wp:docPr id="462" name="Freeform 4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70126" y="4993868"/>
                      <a:ext cx="4192691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2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15 	ECM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144399</wp:posOffset>
            </wp:positionV>
            <wp:extent cx="1110233" cy="375665"/>
            <wp:effectExtent l="0" t="0" r="0" b="0"/>
            <wp:wrapNone/>
            <wp:docPr id="463" name="Freeform 4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375665"/>
                          </a:lnTo>
                          <a:lnTo>
                            <a:pt x="0" y="375665"/>
                          </a:lnTo>
                          <a:lnTo>
                            <a:pt x="9905" y="366521"/>
                          </a:lnTo>
                          <a:lnTo>
                            <a:pt x="1100327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144399</wp:posOffset>
            </wp:positionV>
            <wp:extent cx="1110233" cy="375665"/>
            <wp:effectExtent l="0" t="0" r="0" b="0"/>
            <wp:wrapNone/>
            <wp:docPr id="464" name="Freeform 4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9905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3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144399</wp:posOffset>
            </wp:positionV>
            <wp:extent cx="528828" cy="375665"/>
            <wp:effectExtent l="0" t="0" r="0" b="0"/>
            <wp:wrapNone/>
            <wp:docPr id="465" name="Freeform 4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375665"/>
                          </a:lnTo>
                          <a:lnTo>
                            <a:pt x="0" y="375665"/>
                          </a:lnTo>
                          <a:lnTo>
                            <a:pt x="9144" y="366521"/>
                          </a:lnTo>
                          <a:lnTo>
                            <a:pt x="519684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144399</wp:posOffset>
            </wp:positionV>
            <wp:extent cx="528828" cy="375665"/>
            <wp:effectExtent l="0" t="0" r="0" b="0"/>
            <wp:wrapNone/>
            <wp:docPr id="466" name="Freeform 4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9144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6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144399</wp:posOffset>
            </wp:positionV>
            <wp:extent cx="3828289" cy="375665"/>
            <wp:effectExtent l="0" t="0" r="0" b="0"/>
            <wp:wrapNone/>
            <wp:docPr id="467" name="Freeform 4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375665"/>
                          </a:lnTo>
                          <a:lnTo>
                            <a:pt x="0" y="375665"/>
                          </a:lnTo>
                          <a:lnTo>
                            <a:pt x="9906" y="366521"/>
                          </a:lnTo>
                          <a:lnTo>
                            <a:pt x="3818383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144399</wp:posOffset>
            </wp:positionV>
            <wp:extent cx="3828289" cy="375665"/>
            <wp:effectExtent l="0" t="0" r="0" b="0"/>
            <wp:wrapNone/>
            <wp:docPr id="468" name="Freeform 4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9906" y="366521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164820</wp:posOffset>
            </wp:positionV>
            <wp:extent cx="944270" cy="452170"/>
            <wp:effectExtent l="0" t="0" r="0" b="0"/>
            <wp:wrapNone/>
            <wp:docPr id="469" name="Freeform 4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47700" y="5369534"/>
                      <a:ext cx="829970" cy="3378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6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Engine Code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ALH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169544</wp:posOffset>
            </wp:positionV>
            <wp:extent cx="1110233" cy="207264"/>
            <wp:effectExtent l="0" t="0" r="0" b="0"/>
            <wp:wrapNone/>
            <wp:docPr id="470" name="Freeform 4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8120"/>
                          </a:lnTo>
                          <a:lnTo>
                            <a:pt x="1100327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169544</wp:posOffset>
            </wp:positionV>
            <wp:extent cx="1110233" cy="207264"/>
            <wp:effectExtent l="0" t="0" r="0" b="0"/>
            <wp:wrapNone/>
            <wp:docPr id="471" name="Freeform 4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169544</wp:posOffset>
            </wp:positionV>
            <wp:extent cx="528828" cy="207264"/>
            <wp:effectExtent l="0" t="0" r="0" b="0"/>
            <wp:wrapNone/>
            <wp:docPr id="472" name="Freeform 4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8120"/>
                          </a:lnTo>
                          <a:lnTo>
                            <a:pt x="519684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169544</wp:posOffset>
            </wp:positionV>
            <wp:extent cx="528828" cy="207264"/>
            <wp:effectExtent l="0" t="0" r="0" b="0"/>
            <wp:wrapNone/>
            <wp:docPr id="473" name="Freeform 4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169544</wp:posOffset>
            </wp:positionV>
            <wp:extent cx="3828289" cy="207264"/>
            <wp:effectExtent l="0" t="0" r="0" b="0"/>
            <wp:wrapNone/>
            <wp:docPr id="474" name="Freeform 4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8120"/>
                          </a:lnTo>
                          <a:lnTo>
                            <a:pt x="3818383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169544</wp:posOffset>
            </wp:positionV>
            <wp:extent cx="3828289" cy="207264"/>
            <wp:effectExtent l="0" t="0" r="0" b="0"/>
            <wp:wrapNone/>
            <wp:docPr id="475" name="Freeform 4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26288</wp:posOffset>
            </wp:positionV>
            <wp:extent cx="1110233" cy="375666"/>
            <wp:effectExtent l="0" t="0" r="0" b="0"/>
            <wp:wrapNone/>
            <wp:docPr id="476" name="Freeform 4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26288</wp:posOffset>
            </wp:positionV>
            <wp:extent cx="1110233" cy="375666"/>
            <wp:effectExtent l="0" t="0" r="0" b="0"/>
            <wp:wrapNone/>
            <wp:docPr id="477" name="Freeform 4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6522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26288</wp:posOffset>
            </wp:positionV>
            <wp:extent cx="528828" cy="375666"/>
            <wp:effectExtent l="0" t="0" r="0" b="0"/>
            <wp:wrapNone/>
            <wp:docPr id="478" name="Freeform 4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26288</wp:posOffset>
            </wp:positionV>
            <wp:extent cx="528828" cy="375666"/>
            <wp:effectExtent l="0" t="0" r="0" b="0"/>
            <wp:wrapNone/>
            <wp:docPr id="479" name="Freeform 4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6522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26288</wp:posOffset>
            </wp:positionV>
            <wp:extent cx="3828289" cy="375666"/>
            <wp:effectExtent l="0" t="0" r="0" b="0"/>
            <wp:wrapNone/>
            <wp:docPr id="480" name="Freeform 4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3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26288</wp:posOffset>
            </wp:positionV>
            <wp:extent cx="3828289" cy="375666"/>
            <wp:effectExtent l="0" t="0" r="0" b="0"/>
            <wp:wrapNone/>
            <wp:docPr id="481" name="Freeform 4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6522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51435</wp:posOffset>
            </wp:positionV>
            <wp:extent cx="5467350" cy="207265"/>
            <wp:effectExtent l="0" t="0" r="0" b="0"/>
            <wp:wrapNone/>
            <wp:docPr id="482" name="Freeform 4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5"/>
                    </a:xfrm>
                    <a:custGeom>
                      <a:rect l="l" t="t" r="r" b="b"/>
                      <a:pathLst>
                        <a:path w="5467350" h="207265">
                          <a:moveTo>
                            <a:pt x="5457444" y="9906"/>
                          </a:moveTo>
                          <a:lnTo>
                            <a:pt x="5467350" y="0"/>
                          </a:lnTo>
                          <a:lnTo>
                            <a:pt x="5467350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545744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51435</wp:posOffset>
            </wp:positionV>
            <wp:extent cx="5467350" cy="207265"/>
            <wp:effectExtent l="0" t="0" r="0" b="0"/>
            <wp:wrapNone/>
            <wp:docPr id="483" name="Freeform 4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5"/>
                    </a:xfrm>
                    <a:custGeom>
                      <a:rect l="l" t="t" r="r" b="b"/>
                      <a:pathLst>
                        <a:path w="5467350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83440</wp:posOffset>
            </wp:positionV>
            <wp:extent cx="1110233" cy="375666"/>
            <wp:effectExtent l="0" t="0" r="0" b="0"/>
            <wp:wrapNone/>
            <wp:docPr id="484" name="Freeform 4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83440</wp:posOffset>
            </wp:positionV>
            <wp:extent cx="1110233" cy="375666"/>
            <wp:effectExtent l="0" t="0" r="0" b="0"/>
            <wp:wrapNone/>
            <wp:docPr id="485" name="Freeform 4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6522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83440</wp:posOffset>
            </wp:positionV>
            <wp:extent cx="528828" cy="375666"/>
            <wp:effectExtent l="0" t="0" r="0" b="0"/>
            <wp:wrapNone/>
            <wp:docPr id="486" name="Freeform 4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5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83440</wp:posOffset>
            </wp:positionV>
            <wp:extent cx="528828" cy="375666"/>
            <wp:effectExtent l="0" t="0" r="0" b="0"/>
            <wp:wrapNone/>
            <wp:docPr id="487" name="Freeform 4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6522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83440</wp:posOffset>
            </wp:positionV>
            <wp:extent cx="3828289" cy="375666"/>
            <wp:effectExtent l="0" t="0" r="0" b="0"/>
            <wp:wrapNone/>
            <wp:docPr id="488" name="Freeform 4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8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83440</wp:posOffset>
            </wp:positionV>
            <wp:extent cx="3828289" cy="375666"/>
            <wp:effectExtent l="0" t="0" r="0" b="0"/>
            <wp:wrapNone/>
            <wp:docPr id="489" name="Freeform 4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6522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1770126</wp:posOffset>
            </wp:positionH>
            <wp:positionV relativeFrom="paragraph">
              <wp:posOffset>103860</wp:posOffset>
            </wp:positionV>
            <wp:extent cx="4306366" cy="283006"/>
            <wp:effectExtent l="0" t="0" r="0" b="0"/>
            <wp:wrapNone/>
            <wp:docPr id="490" name="Freeform 4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70126" y="6535393"/>
                      <a:ext cx="4192066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215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 	Fuel Injectors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6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108585</wp:posOffset>
            </wp:positionV>
            <wp:extent cx="1110233" cy="375665"/>
            <wp:effectExtent l="0" t="0" r="0" b="0"/>
            <wp:wrapNone/>
            <wp:docPr id="491" name="Freeform 4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375665"/>
                          </a:lnTo>
                          <a:lnTo>
                            <a:pt x="0" y="375665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108585</wp:posOffset>
            </wp:positionV>
            <wp:extent cx="1110233" cy="375665"/>
            <wp:effectExtent l="0" t="0" r="0" b="0"/>
            <wp:wrapNone/>
            <wp:docPr id="492" name="Freeform 4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5"/>
                    </a:xfrm>
                    <a:custGeom>
                      <a:rect l="l" t="t" r="r" b="b"/>
                      <a:pathLst>
                        <a:path w="1110233" h="375665">
                          <a:moveTo>
                            <a:pt x="9905" y="366522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108585</wp:posOffset>
            </wp:positionV>
            <wp:extent cx="528828" cy="375665"/>
            <wp:effectExtent l="0" t="0" r="0" b="0"/>
            <wp:wrapNone/>
            <wp:docPr id="493" name="Freeform 4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375665"/>
                          </a:lnTo>
                          <a:lnTo>
                            <a:pt x="0" y="375665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5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108585</wp:posOffset>
            </wp:positionV>
            <wp:extent cx="528828" cy="375665"/>
            <wp:effectExtent l="0" t="0" r="0" b="0"/>
            <wp:wrapNone/>
            <wp:docPr id="494" name="Freeform 4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5"/>
                    </a:xfrm>
                    <a:custGeom>
                      <a:rect l="l" t="t" r="r" b="b"/>
                      <a:pathLst>
                        <a:path w="528828" h="375665">
                          <a:moveTo>
                            <a:pt x="9144" y="366522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108585</wp:posOffset>
            </wp:positionV>
            <wp:extent cx="3828289" cy="375665"/>
            <wp:effectExtent l="0" t="0" r="0" b="0"/>
            <wp:wrapNone/>
            <wp:docPr id="495" name="Freeform 4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375665"/>
                          </a:lnTo>
                          <a:lnTo>
                            <a:pt x="0" y="375665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8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108585</wp:posOffset>
            </wp:positionV>
            <wp:extent cx="3828289" cy="375665"/>
            <wp:effectExtent l="0" t="0" r="0" b="0"/>
            <wp:wrapNone/>
            <wp:docPr id="496" name="Freeform 4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5"/>
                    </a:xfrm>
                    <a:custGeom>
                      <a:rect l="l" t="t" r="r" b="b"/>
                      <a:pathLst>
                        <a:path w="3828289" h="375665">
                          <a:moveTo>
                            <a:pt x="9906" y="366522"/>
                          </a:moveTo>
                          <a:lnTo>
                            <a:pt x="0" y="375665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129005</wp:posOffset>
            </wp:positionV>
            <wp:extent cx="944270" cy="452170"/>
            <wp:effectExtent l="0" t="0" r="0" b="0"/>
            <wp:wrapNone/>
            <wp:docPr id="497" name="Freeform 4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47700" y="6911059"/>
                      <a:ext cx="829970" cy="3378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6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Engine Code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ALH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7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133731</wp:posOffset>
            </wp:positionV>
            <wp:extent cx="1110233" cy="207264"/>
            <wp:effectExtent l="0" t="0" r="0" b="0"/>
            <wp:wrapNone/>
            <wp:docPr id="498" name="Freeform 4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7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8120"/>
                          </a:lnTo>
                          <a:lnTo>
                            <a:pt x="1100327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133731</wp:posOffset>
            </wp:positionV>
            <wp:extent cx="1110233" cy="207264"/>
            <wp:effectExtent l="0" t="0" r="0" b="0"/>
            <wp:wrapNone/>
            <wp:docPr id="499" name="Freeform 4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133731</wp:posOffset>
            </wp:positionV>
            <wp:extent cx="528828" cy="207264"/>
            <wp:effectExtent l="0" t="0" r="0" b="0"/>
            <wp:wrapNone/>
            <wp:docPr id="500" name="Freeform 5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7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8120"/>
                          </a:lnTo>
                          <a:lnTo>
                            <a:pt x="519684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133731</wp:posOffset>
            </wp:positionV>
            <wp:extent cx="528828" cy="207264"/>
            <wp:effectExtent l="0" t="0" r="0" b="0"/>
            <wp:wrapNone/>
            <wp:docPr id="501" name="Freeform 5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133731</wp:posOffset>
            </wp:positionV>
            <wp:extent cx="3828289" cy="207264"/>
            <wp:effectExtent l="0" t="0" r="0" b="0"/>
            <wp:wrapNone/>
            <wp:docPr id="502" name="Freeform 5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7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8120"/>
                          </a:lnTo>
                          <a:lnTo>
                            <a:pt x="3818383" y="19812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133731</wp:posOffset>
            </wp:positionV>
            <wp:extent cx="3828289" cy="207264"/>
            <wp:effectExtent l="0" t="0" r="0" b="0"/>
            <wp:wrapNone/>
            <wp:docPr id="503" name="Freeform 5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8120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7"/>
                          </a:lnTo>
                          <a:lnTo>
                            <a:pt x="9906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165735</wp:posOffset>
            </wp:positionV>
            <wp:extent cx="5467350" cy="207264"/>
            <wp:effectExtent l="0" t="0" r="0" b="0"/>
            <wp:wrapNone/>
            <wp:docPr id="504" name="Freeform 5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4"/>
                    </a:xfrm>
                    <a:custGeom>
                      <a:rect l="l" t="t" r="r" b="b"/>
                      <a:pathLst>
                        <a:path w="5467350" h="207264">
                          <a:moveTo>
                            <a:pt x="5457444" y="9906"/>
                          </a:moveTo>
                          <a:lnTo>
                            <a:pt x="5467350" y="0"/>
                          </a:lnTo>
                          <a:lnTo>
                            <a:pt x="5467350" y="207264"/>
                          </a:lnTo>
                          <a:lnTo>
                            <a:pt x="0" y="207264"/>
                          </a:lnTo>
                          <a:lnTo>
                            <a:pt x="9905" y="197359"/>
                          </a:lnTo>
                          <a:lnTo>
                            <a:pt x="545744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165735</wp:posOffset>
            </wp:positionV>
            <wp:extent cx="5467350" cy="207264"/>
            <wp:effectExtent l="0" t="0" r="0" b="0"/>
            <wp:wrapNone/>
            <wp:docPr id="505" name="Freeform 5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4"/>
                    </a:xfrm>
                    <a:custGeom>
                      <a:rect l="l" t="t" r="r" b="b"/>
                      <a:pathLst>
                        <a:path w="5467350" h="207264">
                          <a:moveTo>
                            <a:pt x="9905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8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22479</wp:posOffset>
            </wp:positionV>
            <wp:extent cx="1110233" cy="544831"/>
            <wp:effectExtent l="0" t="0" r="0" b="0"/>
            <wp:wrapNone/>
            <wp:docPr id="506" name="Freeform 5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831"/>
                    </a:xfrm>
                    <a:custGeom>
                      <a:rect l="l" t="t" r="r" b="b"/>
                      <a:pathLst>
                        <a:path w="1110233" h="544831">
                          <a:moveTo>
                            <a:pt x="1100327" y="9145"/>
                          </a:moveTo>
                          <a:lnTo>
                            <a:pt x="1110233" y="0"/>
                          </a:lnTo>
                          <a:lnTo>
                            <a:pt x="1110233" y="544831"/>
                          </a:lnTo>
                          <a:lnTo>
                            <a:pt x="0" y="544831"/>
                          </a:lnTo>
                          <a:lnTo>
                            <a:pt x="9905" y="534925"/>
                          </a:lnTo>
                          <a:lnTo>
                            <a:pt x="1100327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22479</wp:posOffset>
            </wp:positionV>
            <wp:extent cx="1110233" cy="544831"/>
            <wp:effectExtent l="0" t="0" r="0" b="0"/>
            <wp:wrapNone/>
            <wp:docPr id="507" name="Freeform 5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831"/>
                    </a:xfrm>
                    <a:custGeom>
                      <a:rect l="l" t="t" r="r" b="b"/>
                      <a:pathLst>
                        <a:path w="1110233" h="544831">
                          <a:moveTo>
                            <a:pt x="9905" y="534925"/>
                          </a:moveTo>
                          <a:lnTo>
                            <a:pt x="0" y="544831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22479</wp:posOffset>
            </wp:positionV>
            <wp:extent cx="528828" cy="544831"/>
            <wp:effectExtent l="0" t="0" r="0" b="0"/>
            <wp:wrapNone/>
            <wp:docPr id="508" name="Freeform 5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831"/>
                    </a:xfrm>
                    <a:custGeom>
                      <a:rect l="l" t="t" r="r" b="b"/>
                      <a:pathLst>
                        <a:path w="528828" h="544831">
                          <a:moveTo>
                            <a:pt x="519684" y="9145"/>
                          </a:moveTo>
                          <a:lnTo>
                            <a:pt x="528828" y="0"/>
                          </a:lnTo>
                          <a:lnTo>
                            <a:pt x="528828" y="544831"/>
                          </a:lnTo>
                          <a:lnTo>
                            <a:pt x="0" y="544831"/>
                          </a:lnTo>
                          <a:lnTo>
                            <a:pt x="9144" y="534925"/>
                          </a:lnTo>
                          <a:lnTo>
                            <a:pt x="519684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1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22479</wp:posOffset>
            </wp:positionV>
            <wp:extent cx="528828" cy="544831"/>
            <wp:effectExtent l="0" t="0" r="0" b="0"/>
            <wp:wrapNone/>
            <wp:docPr id="509" name="Freeform 5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831"/>
                    </a:xfrm>
                    <a:custGeom>
                      <a:rect l="l" t="t" r="r" b="b"/>
                      <a:pathLst>
                        <a:path w="528828" h="544831">
                          <a:moveTo>
                            <a:pt x="9144" y="534925"/>
                          </a:moveTo>
                          <a:lnTo>
                            <a:pt x="0" y="544831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22479</wp:posOffset>
            </wp:positionV>
            <wp:extent cx="3828289" cy="544831"/>
            <wp:effectExtent l="0" t="0" r="0" b="0"/>
            <wp:wrapNone/>
            <wp:docPr id="510" name="Freeform 5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831"/>
                    </a:xfrm>
                    <a:custGeom>
                      <a:rect l="l" t="t" r="r" b="b"/>
                      <a:pathLst>
                        <a:path w="3828289" h="544831">
                          <a:moveTo>
                            <a:pt x="3818383" y="9145"/>
                          </a:moveTo>
                          <a:lnTo>
                            <a:pt x="3828289" y="0"/>
                          </a:lnTo>
                          <a:lnTo>
                            <a:pt x="3828289" y="544831"/>
                          </a:lnTo>
                          <a:lnTo>
                            <a:pt x="0" y="544831"/>
                          </a:lnTo>
                          <a:lnTo>
                            <a:pt x="9906" y="534925"/>
                          </a:lnTo>
                          <a:lnTo>
                            <a:pt x="3818383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94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22479</wp:posOffset>
            </wp:positionV>
            <wp:extent cx="3828289" cy="544831"/>
            <wp:effectExtent l="0" t="0" r="0" b="0"/>
            <wp:wrapNone/>
            <wp:docPr id="511" name="Freeform 5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831"/>
                    </a:xfrm>
                    <a:custGeom>
                      <a:rect l="l" t="t" r="r" b="b"/>
                      <a:pathLst>
                        <a:path w="3828289" h="544831">
                          <a:moveTo>
                            <a:pt x="9906" y="534925"/>
                          </a:moveTo>
                          <a:lnTo>
                            <a:pt x="0" y="544831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5"/>
                          </a:lnTo>
                          <a:lnTo>
                            <a:pt x="9906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1770126</wp:posOffset>
            </wp:positionH>
            <wp:positionV relativeFrom="paragraph">
              <wp:posOffset>42901</wp:posOffset>
            </wp:positionV>
            <wp:extent cx="4306412" cy="283006"/>
            <wp:effectExtent l="0" t="0" r="0" b="0"/>
            <wp:wrapNone/>
            <wp:docPr id="512" name="Freeform 5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70126" y="7701254"/>
                      <a:ext cx="4192112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395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 	PCV Heating Element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3" behindDoc="0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28830</wp:posOffset>
            </wp:positionV>
            <wp:extent cx="5492750" cy="150622"/>
            <wp:effectExtent l="0" t="0" r="0" b="0"/>
            <wp:wrapNone/>
            <wp:docPr id="513" name="Picture 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>
                      <a:picLocks noChangeAspect="0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2750" cy="150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2250" w:h="13171"/>
          <w:pgMar w:top="399" w:right="500" w:bottom="197" w:left="500" w:header="708" w:footer="708" w:gutter="0"/>
          <w:docGrid w:linePitch="360"/>
        </w:sectPr>
      </w:pP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-1158875</wp:posOffset>
            </wp:positionV>
            <wp:extent cx="7772400" cy="8357616"/>
            <wp:effectExtent l="0" t="0" r="0" b="0"/>
            <wp:wrapNone/>
            <wp:docPr id="514" name="Picture 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>
                      <a:picLocks noChangeAspect="0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5486400" cy="6606539"/>
            <wp:effectExtent l="0" t="0" r="0" b="0"/>
            <wp:wrapNone/>
            <wp:docPr id="515" name="Freeform 5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6606539"/>
                    </a:xfrm>
                    <a:custGeom>
                      <a:rect l="l" t="t" r="r" b="b"/>
                      <a:pathLst>
                        <a:path w="5486400" h="6606539">
                          <a:moveTo>
                            <a:pt x="5476495" y="0"/>
                          </a:moveTo>
                          <a:lnTo>
                            <a:pt x="5486400" y="0"/>
                          </a:lnTo>
                          <a:lnTo>
                            <a:pt x="5486400" y="6606539"/>
                          </a:lnTo>
                          <a:lnTo>
                            <a:pt x="0" y="6606539"/>
                          </a:lnTo>
                          <a:lnTo>
                            <a:pt x="9145" y="6596633"/>
                          </a:lnTo>
                          <a:lnTo>
                            <a:pt x="5476495" y="659663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9145" cy="6606539"/>
            <wp:effectExtent l="0" t="0" r="0" b="0"/>
            <wp:wrapNone/>
            <wp:docPr id="516" name="Freeform 5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5" cy="6606539"/>
                    </a:xfrm>
                    <a:custGeom>
                      <a:rect l="l" t="t" r="r" b="b"/>
                      <a:pathLst>
                        <a:path w="9145" h="6606539">
                          <a:moveTo>
                            <a:pt x="9145" y="6596633"/>
                          </a:moveTo>
                          <a:lnTo>
                            <a:pt x="0" y="6606539"/>
                          </a:lnTo>
                          <a:lnTo>
                            <a:pt x="0" y="0"/>
                          </a:lnTo>
                          <a:lnTo>
                            <a:pt x="914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1110233" cy="375667"/>
            <wp:effectExtent l="0" t="0" r="0" b="0"/>
            <wp:wrapNone/>
            <wp:docPr id="517" name="Freeform 5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7"/>
                    </a:xfrm>
                    <a:custGeom>
                      <a:rect l="l" t="t" r="r" b="b"/>
                      <a:pathLst>
                        <a:path w="1110233" h="375667">
                          <a:moveTo>
                            <a:pt x="1100327" y="0"/>
                          </a:moveTo>
                          <a:lnTo>
                            <a:pt x="1110233" y="0"/>
                          </a:lnTo>
                          <a:lnTo>
                            <a:pt x="1110233" y="375667"/>
                          </a:lnTo>
                          <a:lnTo>
                            <a:pt x="0" y="375667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9905" cy="375667"/>
            <wp:effectExtent l="0" t="0" r="0" b="0"/>
            <wp:wrapNone/>
            <wp:docPr id="518" name="Freeform 5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5" cy="375667"/>
                    </a:xfrm>
                    <a:custGeom>
                      <a:rect l="l" t="t" r="r" b="b"/>
                      <a:pathLst>
                        <a:path w="9905" h="375667">
                          <a:moveTo>
                            <a:pt x="9905" y="366522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990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-892175</wp:posOffset>
            </wp:positionV>
            <wp:extent cx="528828" cy="375667"/>
            <wp:effectExtent l="0" t="0" r="0" b="0"/>
            <wp:wrapNone/>
            <wp:docPr id="519" name="Freeform 5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7"/>
                    </a:xfrm>
                    <a:custGeom>
                      <a:rect l="l" t="t" r="r" b="b"/>
                      <a:pathLst>
                        <a:path w="528828" h="375667">
                          <a:moveTo>
                            <a:pt x="519684" y="0"/>
                          </a:moveTo>
                          <a:lnTo>
                            <a:pt x="528828" y="0"/>
                          </a:lnTo>
                          <a:lnTo>
                            <a:pt x="528828" y="375667"/>
                          </a:lnTo>
                          <a:lnTo>
                            <a:pt x="0" y="375667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-892175</wp:posOffset>
            </wp:positionV>
            <wp:extent cx="9144" cy="375667"/>
            <wp:effectExtent l="0" t="0" r="0" b="0"/>
            <wp:wrapNone/>
            <wp:docPr id="520" name="Freeform 5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4" cy="375667"/>
                    </a:xfrm>
                    <a:custGeom>
                      <a:rect l="l" t="t" r="r" b="b"/>
                      <a:pathLst>
                        <a:path w="9144" h="375667">
                          <a:moveTo>
                            <a:pt x="9144" y="366522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9144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-892175</wp:posOffset>
            </wp:positionV>
            <wp:extent cx="3828289" cy="375667"/>
            <wp:effectExtent l="0" t="0" r="0" b="0"/>
            <wp:wrapNone/>
            <wp:docPr id="521" name="Freeform 5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7"/>
                    </a:xfrm>
                    <a:custGeom>
                      <a:rect l="l" t="t" r="r" b="b"/>
                      <a:pathLst>
                        <a:path w="3828289" h="375667">
                          <a:moveTo>
                            <a:pt x="3818383" y="0"/>
                          </a:moveTo>
                          <a:lnTo>
                            <a:pt x="3828289" y="0"/>
                          </a:lnTo>
                          <a:lnTo>
                            <a:pt x="3828289" y="375667"/>
                          </a:lnTo>
                          <a:lnTo>
                            <a:pt x="0" y="375667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-892175</wp:posOffset>
            </wp:positionV>
            <wp:extent cx="9906" cy="375667"/>
            <wp:effectExtent l="0" t="0" r="0" b="0"/>
            <wp:wrapNone/>
            <wp:docPr id="522" name="Freeform 5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6" cy="375667"/>
                    </a:xfrm>
                    <a:custGeom>
                      <a:rect l="l" t="t" r="r" b="b"/>
                      <a:pathLst>
                        <a:path w="9906" h="375667">
                          <a:moveTo>
                            <a:pt x="9906" y="366522"/>
                          </a:moveTo>
                          <a:lnTo>
                            <a:pt x="0" y="375667"/>
                          </a:lnTo>
                          <a:lnTo>
                            <a:pt x="0" y="0"/>
                          </a:lnTo>
                          <a:lnTo>
                            <a:pt x="9906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-516508</wp:posOffset>
            </wp:positionV>
            <wp:extent cx="1110233" cy="544829"/>
            <wp:effectExtent l="0" t="0" r="0" b="0"/>
            <wp:wrapNone/>
            <wp:docPr id="523" name="Freeform 5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829"/>
                    </a:xfrm>
                    <a:custGeom>
                      <a:rect l="l" t="t" r="r" b="b"/>
                      <a:pathLst>
                        <a:path w="1110233" h="544829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544829"/>
                          </a:lnTo>
                          <a:lnTo>
                            <a:pt x="0" y="544829"/>
                          </a:lnTo>
                          <a:lnTo>
                            <a:pt x="9905" y="534924"/>
                          </a:lnTo>
                          <a:lnTo>
                            <a:pt x="1100327" y="53492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-516508</wp:posOffset>
            </wp:positionV>
            <wp:extent cx="1110233" cy="544829"/>
            <wp:effectExtent l="0" t="0" r="0" b="0"/>
            <wp:wrapNone/>
            <wp:docPr id="524" name="Freeform 5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829"/>
                    </a:xfrm>
                    <a:custGeom>
                      <a:rect l="l" t="t" r="r" b="b"/>
                      <a:pathLst>
                        <a:path w="1110233" h="544829">
                          <a:moveTo>
                            <a:pt x="9905" y="534924"/>
                          </a:moveTo>
                          <a:lnTo>
                            <a:pt x="0" y="544829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-516508</wp:posOffset>
            </wp:positionV>
            <wp:extent cx="528828" cy="544829"/>
            <wp:effectExtent l="0" t="0" r="0" b="0"/>
            <wp:wrapNone/>
            <wp:docPr id="525" name="Freeform 5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829"/>
                    </a:xfrm>
                    <a:custGeom>
                      <a:rect l="l" t="t" r="r" b="b"/>
                      <a:pathLst>
                        <a:path w="528828" h="544829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544829"/>
                          </a:lnTo>
                          <a:lnTo>
                            <a:pt x="0" y="544829"/>
                          </a:lnTo>
                          <a:lnTo>
                            <a:pt x="9144" y="534924"/>
                          </a:lnTo>
                          <a:lnTo>
                            <a:pt x="519684" y="53492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-516508</wp:posOffset>
            </wp:positionV>
            <wp:extent cx="528828" cy="544829"/>
            <wp:effectExtent l="0" t="0" r="0" b="0"/>
            <wp:wrapNone/>
            <wp:docPr id="526" name="Freeform 5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829"/>
                    </a:xfrm>
                    <a:custGeom>
                      <a:rect l="l" t="t" r="r" b="b"/>
                      <a:pathLst>
                        <a:path w="528828" h="544829">
                          <a:moveTo>
                            <a:pt x="9144" y="534924"/>
                          </a:moveTo>
                          <a:lnTo>
                            <a:pt x="0" y="544829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-516508</wp:posOffset>
            </wp:positionV>
            <wp:extent cx="3828289" cy="544829"/>
            <wp:effectExtent l="0" t="0" r="0" b="0"/>
            <wp:wrapNone/>
            <wp:docPr id="527" name="Freeform 5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829"/>
                    </a:xfrm>
                    <a:custGeom>
                      <a:rect l="l" t="t" r="r" b="b"/>
                      <a:pathLst>
                        <a:path w="3828289" h="544829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544829"/>
                          </a:lnTo>
                          <a:lnTo>
                            <a:pt x="0" y="544829"/>
                          </a:lnTo>
                          <a:lnTo>
                            <a:pt x="9906" y="534924"/>
                          </a:lnTo>
                          <a:lnTo>
                            <a:pt x="3818383" y="53492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8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-516508</wp:posOffset>
            </wp:positionV>
            <wp:extent cx="3828289" cy="544829"/>
            <wp:effectExtent l="0" t="0" r="0" b="0"/>
            <wp:wrapNone/>
            <wp:docPr id="528" name="Freeform 5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829"/>
                    </a:xfrm>
                    <a:custGeom>
                      <a:rect l="l" t="t" r="r" b="b"/>
                      <a:pathLst>
                        <a:path w="3828289" h="544829">
                          <a:moveTo>
                            <a:pt x="9906" y="534924"/>
                          </a:moveTo>
                          <a:lnTo>
                            <a:pt x="0" y="544829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-496087</wp:posOffset>
            </wp:positionV>
            <wp:extent cx="944270" cy="452170"/>
            <wp:effectExtent l="0" t="0" r="0" b="0"/>
            <wp:wrapNone/>
            <wp:docPr id="529" name="Freeform 5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47700" y="668756"/>
                      <a:ext cx="829970" cy="3378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6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Engine Code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ALH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28321</wp:posOffset>
            </wp:positionV>
            <wp:extent cx="1110233" cy="243078"/>
            <wp:effectExtent l="0" t="0" r="0" b="0"/>
            <wp:wrapNone/>
            <wp:docPr id="530" name="Freeform 5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43078"/>
                    </a:xfrm>
                    <a:custGeom>
                      <a:rect l="l" t="t" r="r" b="b"/>
                      <a:pathLst>
                        <a:path w="1110233" h="243078">
                          <a:moveTo>
                            <a:pt x="1100327" y="9907"/>
                          </a:moveTo>
                          <a:lnTo>
                            <a:pt x="1110233" y="0"/>
                          </a:lnTo>
                          <a:lnTo>
                            <a:pt x="1110233" y="243078"/>
                          </a:lnTo>
                          <a:lnTo>
                            <a:pt x="0" y="243078"/>
                          </a:lnTo>
                          <a:lnTo>
                            <a:pt x="9905" y="233173"/>
                          </a:lnTo>
                          <a:lnTo>
                            <a:pt x="1100327" y="23317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28321</wp:posOffset>
            </wp:positionV>
            <wp:extent cx="1110233" cy="243078"/>
            <wp:effectExtent l="0" t="0" r="0" b="0"/>
            <wp:wrapNone/>
            <wp:docPr id="531" name="Freeform 5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43078"/>
                    </a:xfrm>
                    <a:custGeom>
                      <a:rect l="l" t="t" r="r" b="b"/>
                      <a:pathLst>
                        <a:path w="1110233" h="243078">
                          <a:moveTo>
                            <a:pt x="9905" y="233173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28321</wp:posOffset>
            </wp:positionV>
            <wp:extent cx="528828" cy="243078"/>
            <wp:effectExtent l="0" t="0" r="0" b="0"/>
            <wp:wrapNone/>
            <wp:docPr id="532" name="Freeform 5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43078"/>
                    </a:xfrm>
                    <a:custGeom>
                      <a:rect l="l" t="t" r="r" b="b"/>
                      <a:pathLst>
                        <a:path w="528828" h="243078">
                          <a:moveTo>
                            <a:pt x="519684" y="9907"/>
                          </a:moveTo>
                          <a:lnTo>
                            <a:pt x="528828" y="0"/>
                          </a:lnTo>
                          <a:lnTo>
                            <a:pt x="528828" y="243078"/>
                          </a:lnTo>
                          <a:lnTo>
                            <a:pt x="0" y="243078"/>
                          </a:lnTo>
                          <a:lnTo>
                            <a:pt x="9144" y="233173"/>
                          </a:lnTo>
                          <a:lnTo>
                            <a:pt x="519684" y="23317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28321</wp:posOffset>
            </wp:positionV>
            <wp:extent cx="528828" cy="243078"/>
            <wp:effectExtent l="0" t="0" r="0" b="0"/>
            <wp:wrapNone/>
            <wp:docPr id="533" name="Freeform 5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43078"/>
                    </a:xfrm>
                    <a:custGeom>
                      <a:rect l="l" t="t" r="r" b="b"/>
                      <a:pathLst>
                        <a:path w="528828" h="243078">
                          <a:moveTo>
                            <a:pt x="9144" y="233173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28321</wp:posOffset>
            </wp:positionV>
            <wp:extent cx="3828289" cy="243078"/>
            <wp:effectExtent l="0" t="0" r="0" b="0"/>
            <wp:wrapNone/>
            <wp:docPr id="534" name="Freeform 5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43078"/>
                    </a:xfrm>
                    <a:custGeom>
                      <a:rect l="l" t="t" r="r" b="b"/>
                      <a:pathLst>
                        <a:path w="3828289" h="243078">
                          <a:moveTo>
                            <a:pt x="3818383" y="9907"/>
                          </a:moveTo>
                          <a:lnTo>
                            <a:pt x="3828289" y="0"/>
                          </a:lnTo>
                          <a:lnTo>
                            <a:pt x="3828289" y="243078"/>
                          </a:lnTo>
                          <a:lnTo>
                            <a:pt x="0" y="243078"/>
                          </a:lnTo>
                          <a:lnTo>
                            <a:pt x="9906" y="233173"/>
                          </a:lnTo>
                          <a:lnTo>
                            <a:pt x="3818383" y="23317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28321</wp:posOffset>
            </wp:positionV>
            <wp:extent cx="3828289" cy="243078"/>
            <wp:effectExtent l="0" t="0" r="0" b="0"/>
            <wp:wrapNone/>
            <wp:docPr id="535" name="Freeform 5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43078"/>
                    </a:xfrm>
                    <a:custGeom>
                      <a:rect l="l" t="t" r="r" b="b"/>
                      <a:pathLst>
                        <a:path w="3828289" h="243078">
                          <a:moveTo>
                            <a:pt x="9906" y="233173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7"/>
                          </a:lnTo>
                          <a:lnTo>
                            <a:pt x="9906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35" w:tblpY="-270"/>
        <w:tblOverlap w:val="never"/>
        "
        <w:tblW w:w="8620" w:type="dxa"/>
        <w:tblLook w:val="04A0" w:firstRow="1" w:lastRow="0" w:firstColumn="1" w:lastColumn="0" w:noHBand="0" w:noVBand="1"/>
      </w:tblPr>
      <w:tblGrid>
        <w:gridCol w:w="1762"/>
        <w:gridCol w:w="832"/>
        <w:gridCol w:w="6044"/>
      </w:tblGrid>
      <w:tr>
        <w:trPr>
          <w:trHeight w:val="595"/>
        </w:trPr>
        <w:tc>
          <w:tcPr>
            <w:tcW w:w="1762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6" w:after="0" w:line="266" w:lineRule="exact"/>
              <w:ind w:left="265" w:right="91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Engine Code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AWV  </w:t>
            </w:r>
          </w:p>
        </w:tc>
        <w:tc>
          <w:tcPr>
            <w:tcW w:w="832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6" w:after="0" w:line="266" w:lineRule="exact"/>
              <w:ind w:left="189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44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6" w:after="0" w:line="266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Turbocharger Recirculation Valve, Wastegate Bypass Valve,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Camshaft Adjuster Valve  </w:t>
            </w:r>
          </w:p>
        </w:tc>
      </w:tr>
      <w:tr>
        <w:trPr>
          <w:trHeight w:val="837"/>
        </w:trPr>
        <w:tc>
          <w:tcPr>
            <w:tcW w:w="1762" w:type="dxa"/>
          </w:tcPr>
          <w:p/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Wastegate Bypass Regulator Valve, EGR Vacuum Regulator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Solenoid Valve, Intake Manifold Flap Change-Over Valve,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Cold Start Injector, Glow Plug Triggering Control Module  </w:t>
            </w:r>
          </w:p>
        </w:tc>
      </w:tr>
      <w:tr>
        <w:trPr>
          <w:trHeight w:val="362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35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-80" w:right="0" w:firstLine="0"/>
              <w:jc w:val="right"/>
            </w:pPr>
            <w:r>
              <w:rPr sz="20" baseline="3" dirty="0">
                <w:jc w:val="left"/>
                <w:rFonts w:ascii="Times New Roman" w:hAnsi="Times New Roman" w:cs="Times New Roman"/>
                <w:color w:val="000000"/>
                <w:position w:val="3"/>
                <w:sz w:val="20"/>
                <w:szCs w:val="20"/>
              </w:rPr>
              <w:t>(4</w:t>
            </w:r>
            <w:r>
              <w:rPr sz="20" baseline="3" dirty="0">
                <w:jc w:val="left"/>
                <w:rFonts w:ascii="Times New Roman" w:hAnsi="Times New Roman" w:cs="Times New Roman"/>
                <w:color w:val="000000"/>
                <w:spacing w:val="60"/>
                <w:position w:val="3"/>
                <w:sz w:val="20"/>
                <w:szCs w:val="20"/>
              </w:rPr>
              <w:t>)</w:t>
            </w:r>
            <w:r>
              <w:rPr sz="24" baseline="-5" dirty="0">
                <w:jc w:val="left"/>
                <w:rFonts w:ascii="Times New Roman" w:hAnsi="Times New Roman" w:cs="Times New Roman"/>
                <w:color w:val="000000"/>
                <w:position w:val="-5"/>
                <w:sz w:val="24"/>
                <w:szCs w:val="24"/>
              </w:rPr>
              <w:t>Luggage Compartment 12V Outlet  </w:t>
            </w:r>
          </w:p>
        </w:tc>
      </w:tr>
      <w:tr>
        <w:trPr>
          <w:trHeight w:val="305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36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Fog Light Switch  </w:t>
            </w:r>
          </w:p>
        </w:tc>
      </w:tr>
      <w:tr>
        <w:trPr>
          <w:trHeight w:val="571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37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Comfort System Central Control Module, Instrument Cluster,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Radio  </w:t>
            </w:r>
          </w:p>
        </w:tc>
      </w:tr>
      <w:tr>
        <w:trPr>
          <w:trHeight w:val="572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38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Remote Fuel Door Switch &amp; Motor, Comfort System Central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Control Module  </w:t>
            </w:r>
          </w:p>
        </w:tc>
      </w:tr>
      <w:tr>
        <w:trPr>
          <w:trHeight w:val="571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39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Turn Signal Relay, Side Door Control Module (Driver's &amp;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Passenger's)  </w:t>
            </w:r>
          </w:p>
        </w:tc>
      </w:tr>
      <w:tr>
        <w:trPr>
          <w:trHeight w:val="306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40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Dual Horn Relay  </w:t>
            </w:r>
          </w:p>
        </w:tc>
      </w:tr>
      <w:tr>
        <w:trPr>
          <w:trHeight w:val="893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0" w:after="0" w:line="305" w:lineRule="exact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41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0" w:after="0" w:line="305" w:lineRule="exact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0" w:after="0" w:line="305" w:lineRule="exact"/>
              <w:ind w:left="-80" w:right="0" w:firstLine="0"/>
              <w:jc w:val="right"/>
            </w:pPr>
            <w:r>
              <w:rPr sz="24" baseline="-5" dirty="0">
                <w:jc w:val="left"/>
                <w:rFonts w:ascii="Times New Roman" w:hAnsi="Times New Roman" w:cs="Times New Roman"/>
                <w:color w:val="000000"/>
                <w:position w:val="-5"/>
                <w:sz w:val="24"/>
                <w:szCs w:val="24"/>
              </w:rPr>
              <w:t>Cigarette Lighter, Cigarette Lighter Light, 12V Socket, </w:t>
            </w:r>
            <w:r>
              <w:rPr sz="20" baseline="3" dirty="0">
                <w:jc w:val="left"/>
                <w:rFonts w:ascii="Times New Roman" w:hAnsi="Times New Roman" w:cs="Times New Roman"/>
                <w:color w:val="000000"/>
                <w:position w:val="3"/>
                <w:sz w:val="20"/>
                <w:szCs w:val="20"/>
              </w:rPr>
              <w:t>(5)</w:t>
            </w:r>
            <w:r>
              <w:rPr sz="24" baseline="-5" dirty="0">
                <w:jc w:val="left"/>
                <w:rFonts w:ascii="Times New Roman" w:hAnsi="Times New Roman" w:cs="Times New Roman"/>
                <w:color w:val="000000"/>
                <w:position w:val="-5"/>
                <w:sz w:val="24"/>
                <w:szCs w:val="24"/>
              </w:rPr>
              <w:t>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Luggage Compartment 12V Outlet, Lighting Controller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Illumination, Rear Window Defogger Switch Illumination  </w:t>
            </w:r>
          </w:p>
        </w:tc>
      </w:tr>
      <w:tr>
        <w:trPr>
          <w:trHeight w:val="306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7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42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25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Radio, Amplifier, Emergency Flasher  </w:t>
            </w:r>
          </w:p>
        </w:tc>
      </w:tr>
      <w:tr>
        <w:trPr>
          <w:trHeight w:val="306"/>
        </w:trPr>
        <w:tc>
          <w:tcPr>
            <w:tcW w:w="864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43  </w:t>
            </w:r>
          </w:p>
        </w:tc>
      </w:tr>
      <w:tr>
        <w:trPr>
          <w:trHeight w:val="836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" w:after="0" w:line="265" w:lineRule="exact"/>
              <w:ind w:left="264" w:right="292" w:firstLine="0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All Engine  </w:t>
            </w:r>
            <w:r>
              <w:br w:type="textWrapping" w:clear="all"/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Codes  </w:t>
            </w:r>
          </w:p>
        </w:tc>
        <w:tc>
          <w:tcPr>
            <w:tcW w:w="832" w:type="dxa"/>
          </w:tcPr>
          <w:p/>
        </w:tc>
        <w:tc>
          <w:tcPr>
            <w:tcW w:w="6044" w:type="dxa"/>
          </w:tcPr>
          <w:p/>
        </w:tc>
      </w:tr>
      <w:tr>
        <w:trPr>
          <w:trHeight w:val="572"/>
        </w:trPr>
        <w:tc>
          <w:tcPr>
            <w:tcW w:w="1762" w:type="dxa"/>
          </w:tcPr>
          <w:p/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5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Brake Vacuum Vent Valve Solenoid, Brake Pedal Switch  </w:t>
            </w:r>
          </w:p>
        </w:tc>
      </w:tr>
      <w:tr>
        <w:trPr>
          <w:trHeight w:val="305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44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85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Heated Seat Control Module (Driver's &amp; Passenger's)  </w:t>
            </w:r>
          </w:p>
        </w:tc>
      </w:tr>
      <w:tr>
        <w:trPr>
          <w:trHeight w:val="306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67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1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Convertible Top Control Module  </w:t>
            </w:r>
          </w:p>
        </w:tc>
      </w:tr>
      <w:tr>
        <w:trPr>
          <w:trHeight w:val="306"/>
        </w:trPr>
        <w:tc>
          <w:tcPr>
            <w:tcW w:w="176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68  </w:t>
            </w:r>
          </w:p>
        </w:tc>
        <w:tc>
          <w:tcPr>
            <w:tcW w:w="83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8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604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12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Convertible Top Hydraulic Pump Relay Circuit Breaker  </w:t>
            </w:r>
          </w:p>
        </w:tc>
      </w:tr>
      <w:tr>
        <w:trPr>
          <w:trHeight w:val="2116"/>
        </w:trPr>
        <w:tc>
          <w:tcPr>
            <w:tcW w:w="864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2" w:after="0" w:line="240" w:lineRule="auto"/>
              <w:ind w:left="10" w:right="0" w:firstLine="44"/>
              <w:jc w:val="both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(1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On 1.8L (AWV) engines only.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411" w:lineRule="exact"/>
              <w:ind w:left="54" w:right="3791" w:firstLine="0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(2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On 2.0L (AVH/AZG and BDC) engines only.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(3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On 2.0L Engine (BDC) only.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9" w:after="0" w:line="240" w:lineRule="auto"/>
              <w:ind w:left="10" w:right="0" w:firstLine="44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(4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On Convertible only.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8" w:after="0" w:line="240" w:lineRule="auto"/>
              <w:ind w:left="10" w:right="0" w:firstLine="44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(5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Except Convertible.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96139</wp:posOffset>
            </wp:positionV>
            <wp:extent cx="1110233" cy="206503"/>
            <wp:effectExtent l="0" t="0" r="0" b="0"/>
            <wp:wrapNone/>
            <wp:docPr id="536" name="Freeform 5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3"/>
                    </a:xfrm>
                    <a:custGeom>
                      <a:rect l="l" t="t" r="r" b="b"/>
                      <a:pathLst>
                        <a:path w="1110233" h="206503">
                          <a:moveTo>
                            <a:pt x="1100327" y="9145"/>
                          </a:moveTo>
                          <a:lnTo>
                            <a:pt x="1110233" y="0"/>
                          </a:lnTo>
                          <a:lnTo>
                            <a:pt x="1110233" y="206503"/>
                          </a:lnTo>
                          <a:lnTo>
                            <a:pt x="0" y="206503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96139</wp:posOffset>
            </wp:positionV>
            <wp:extent cx="1110233" cy="206503"/>
            <wp:effectExtent l="0" t="0" r="0" b="0"/>
            <wp:wrapNone/>
            <wp:docPr id="537" name="Freeform 5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3"/>
                    </a:xfrm>
                    <a:custGeom>
                      <a:rect l="l" t="t" r="r" b="b"/>
                      <a:pathLst>
                        <a:path w="1110233" h="206503">
                          <a:moveTo>
                            <a:pt x="9905" y="197358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96139</wp:posOffset>
            </wp:positionV>
            <wp:extent cx="528828" cy="206503"/>
            <wp:effectExtent l="0" t="0" r="0" b="0"/>
            <wp:wrapNone/>
            <wp:docPr id="538" name="Freeform 5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3"/>
                    </a:xfrm>
                    <a:custGeom>
                      <a:rect l="l" t="t" r="r" b="b"/>
                      <a:pathLst>
                        <a:path w="528828" h="206503">
                          <a:moveTo>
                            <a:pt x="519684" y="9145"/>
                          </a:moveTo>
                          <a:lnTo>
                            <a:pt x="528828" y="0"/>
                          </a:lnTo>
                          <a:lnTo>
                            <a:pt x="528828" y="206503"/>
                          </a:lnTo>
                          <a:lnTo>
                            <a:pt x="0" y="206503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96139</wp:posOffset>
            </wp:positionV>
            <wp:extent cx="528828" cy="206503"/>
            <wp:effectExtent l="0" t="0" r="0" b="0"/>
            <wp:wrapNone/>
            <wp:docPr id="539" name="Freeform 5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3"/>
                    </a:xfrm>
                    <a:custGeom>
                      <a:rect l="l" t="t" r="r" b="b"/>
                      <a:pathLst>
                        <a:path w="528828" h="206503">
                          <a:moveTo>
                            <a:pt x="9144" y="197358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96139</wp:posOffset>
            </wp:positionV>
            <wp:extent cx="3828289" cy="206503"/>
            <wp:effectExtent l="0" t="0" r="0" b="0"/>
            <wp:wrapNone/>
            <wp:docPr id="540" name="Freeform 5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3"/>
                    </a:xfrm>
                    <a:custGeom>
                      <a:rect l="l" t="t" r="r" b="b"/>
                      <a:pathLst>
                        <a:path w="3828289" h="206503">
                          <a:moveTo>
                            <a:pt x="3818383" y="9145"/>
                          </a:moveTo>
                          <a:lnTo>
                            <a:pt x="3828289" y="0"/>
                          </a:lnTo>
                          <a:lnTo>
                            <a:pt x="3828289" y="206503"/>
                          </a:lnTo>
                          <a:lnTo>
                            <a:pt x="0" y="206503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96139</wp:posOffset>
            </wp:positionV>
            <wp:extent cx="3828289" cy="206503"/>
            <wp:effectExtent l="0" t="0" r="0" b="0"/>
            <wp:wrapNone/>
            <wp:docPr id="541" name="Freeform 5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3"/>
                    </a:xfrm>
                    <a:custGeom>
                      <a:rect l="l" t="t" r="r" b="b"/>
                      <a:pathLst>
                        <a:path w="3828289" h="206503">
                          <a:moveTo>
                            <a:pt x="9906" y="197358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5"/>
                          </a:lnTo>
                          <a:lnTo>
                            <a:pt x="9906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127381</wp:posOffset>
            </wp:positionV>
            <wp:extent cx="1110233" cy="375666"/>
            <wp:effectExtent l="0" t="0" r="0" b="0"/>
            <wp:wrapNone/>
            <wp:docPr id="542" name="Freeform 5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6521"/>
                          </a:lnTo>
                          <a:lnTo>
                            <a:pt x="1100327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127381</wp:posOffset>
            </wp:positionV>
            <wp:extent cx="1110233" cy="375666"/>
            <wp:effectExtent l="0" t="0" r="0" b="0"/>
            <wp:wrapNone/>
            <wp:docPr id="543" name="Freeform 5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652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127381</wp:posOffset>
            </wp:positionV>
            <wp:extent cx="528828" cy="375666"/>
            <wp:effectExtent l="0" t="0" r="0" b="0"/>
            <wp:wrapNone/>
            <wp:docPr id="544" name="Freeform 5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6521"/>
                          </a:lnTo>
                          <a:lnTo>
                            <a:pt x="519684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127381</wp:posOffset>
            </wp:positionV>
            <wp:extent cx="528828" cy="375666"/>
            <wp:effectExtent l="0" t="0" r="0" b="0"/>
            <wp:wrapNone/>
            <wp:docPr id="545" name="Freeform 5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652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127381</wp:posOffset>
            </wp:positionV>
            <wp:extent cx="3828289" cy="375666"/>
            <wp:effectExtent l="0" t="0" r="0" b="0"/>
            <wp:wrapNone/>
            <wp:docPr id="546" name="Freeform 5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6521"/>
                          </a:lnTo>
                          <a:lnTo>
                            <a:pt x="3818383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127381</wp:posOffset>
            </wp:positionV>
            <wp:extent cx="3828289" cy="375666"/>
            <wp:effectExtent l="0" t="0" r="0" b="0"/>
            <wp:wrapNone/>
            <wp:docPr id="547" name="Freeform 5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652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152527</wp:posOffset>
            </wp:positionV>
            <wp:extent cx="1110233" cy="376427"/>
            <wp:effectExtent l="0" t="0" r="0" b="0"/>
            <wp:wrapNone/>
            <wp:docPr id="548" name="Freeform 5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1100327" y="9905"/>
                          </a:moveTo>
                          <a:lnTo>
                            <a:pt x="1110233" y="0"/>
                          </a:lnTo>
                          <a:lnTo>
                            <a:pt x="1110233" y="376427"/>
                          </a:lnTo>
                          <a:lnTo>
                            <a:pt x="0" y="376427"/>
                          </a:lnTo>
                          <a:lnTo>
                            <a:pt x="9905" y="366522"/>
                          </a:lnTo>
                          <a:lnTo>
                            <a:pt x="1100327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152527</wp:posOffset>
            </wp:positionV>
            <wp:extent cx="1110233" cy="376427"/>
            <wp:effectExtent l="0" t="0" r="0" b="0"/>
            <wp:wrapNone/>
            <wp:docPr id="549" name="Freeform 5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9905" y="366522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152527</wp:posOffset>
            </wp:positionV>
            <wp:extent cx="528828" cy="376427"/>
            <wp:effectExtent l="0" t="0" r="0" b="0"/>
            <wp:wrapNone/>
            <wp:docPr id="550" name="Freeform 5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519684" y="9905"/>
                          </a:moveTo>
                          <a:lnTo>
                            <a:pt x="528828" y="0"/>
                          </a:lnTo>
                          <a:lnTo>
                            <a:pt x="528828" y="376427"/>
                          </a:lnTo>
                          <a:lnTo>
                            <a:pt x="0" y="376427"/>
                          </a:lnTo>
                          <a:lnTo>
                            <a:pt x="9144" y="366522"/>
                          </a:lnTo>
                          <a:lnTo>
                            <a:pt x="519684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152527</wp:posOffset>
            </wp:positionV>
            <wp:extent cx="528828" cy="376427"/>
            <wp:effectExtent l="0" t="0" r="0" b="0"/>
            <wp:wrapNone/>
            <wp:docPr id="551" name="Freeform 5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9144" y="366522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152527</wp:posOffset>
            </wp:positionV>
            <wp:extent cx="3828289" cy="376427"/>
            <wp:effectExtent l="0" t="0" r="0" b="0"/>
            <wp:wrapNone/>
            <wp:docPr id="552" name="Freeform 5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3818383" y="9905"/>
                          </a:moveTo>
                          <a:lnTo>
                            <a:pt x="3828289" y="0"/>
                          </a:lnTo>
                          <a:lnTo>
                            <a:pt x="3828289" y="376427"/>
                          </a:lnTo>
                          <a:lnTo>
                            <a:pt x="0" y="376427"/>
                          </a:lnTo>
                          <a:lnTo>
                            <a:pt x="9906" y="366522"/>
                          </a:lnTo>
                          <a:lnTo>
                            <a:pt x="3818383" y="3665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152527</wp:posOffset>
            </wp:positionV>
            <wp:extent cx="3828289" cy="376427"/>
            <wp:effectExtent l="0" t="0" r="0" b="0"/>
            <wp:wrapNone/>
            <wp:docPr id="553" name="Freeform 5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9906" y="366522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5"/>
                          </a:lnTo>
                          <a:lnTo>
                            <a:pt x="9906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3174</wp:posOffset>
            </wp:positionV>
            <wp:extent cx="1110233" cy="375666"/>
            <wp:effectExtent l="0" t="0" r="0" b="0"/>
            <wp:wrapNone/>
            <wp:docPr id="554" name="Freeform 5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1100327" y="9145"/>
                          </a:moveTo>
                          <a:lnTo>
                            <a:pt x="1110233" y="0"/>
                          </a:lnTo>
                          <a:lnTo>
                            <a:pt x="1110233" y="375666"/>
                          </a:lnTo>
                          <a:lnTo>
                            <a:pt x="0" y="375666"/>
                          </a:lnTo>
                          <a:lnTo>
                            <a:pt x="9905" y="365761"/>
                          </a:lnTo>
                          <a:lnTo>
                            <a:pt x="1100327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3174</wp:posOffset>
            </wp:positionV>
            <wp:extent cx="1110233" cy="375666"/>
            <wp:effectExtent l="0" t="0" r="0" b="0"/>
            <wp:wrapNone/>
            <wp:docPr id="555" name="Freeform 5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5666"/>
                    </a:xfrm>
                    <a:custGeom>
                      <a:rect l="l" t="t" r="r" b="b"/>
                      <a:pathLst>
                        <a:path w="1110233" h="375666">
                          <a:moveTo>
                            <a:pt x="9905" y="36576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3174</wp:posOffset>
            </wp:positionV>
            <wp:extent cx="528828" cy="375666"/>
            <wp:effectExtent l="0" t="0" r="0" b="0"/>
            <wp:wrapNone/>
            <wp:docPr id="556" name="Freeform 5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519684" y="9145"/>
                          </a:moveTo>
                          <a:lnTo>
                            <a:pt x="528828" y="0"/>
                          </a:lnTo>
                          <a:lnTo>
                            <a:pt x="528828" y="375666"/>
                          </a:lnTo>
                          <a:lnTo>
                            <a:pt x="0" y="375666"/>
                          </a:lnTo>
                          <a:lnTo>
                            <a:pt x="9144" y="365761"/>
                          </a:lnTo>
                          <a:lnTo>
                            <a:pt x="519684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3174</wp:posOffset>
            </wp:positionV>
            <wp:extent cx="528828" cy="375666"/>
            <wp:effectExtent l="0" t="0" r="0" b="0"/>
            <wp:wrapNone/>
            <wp:docPr id="557" name="Freeform 5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5666"/>
                    </a:xfrm>
                    <a:custGeom>
                      <a:rect l="l" t="t" r="r" b="b"/>
                      <a:pathLst>
                        <a:path w="528828" h="375666">
                          <a:moveTo>
                            <a:pt x="9144" y="36576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3174</wp:posOffset>
            </wp:positionV>
            <wp:extent cx="3828289" cy="375666"/>
            <wp:effectExtent l="0" t="0" r="0" b="0"/>
            <wp:wrapNone/>
            <wp:docPr id="558" name="Freeform 5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3818383" y="9145"/>
                          </a:moveTo>
                          <a:lnTo>
                            <a:pt x="3828289" y="0"/>
                          </a:lnTo>
                          <a:lnTo>
                            <a:pt x="3828289" y="375666"/>
                          </a:lnTo>
                          <a:lnTo>
                            <a:pt x="0" y="375666"/>
                          </a:lnTo>
                          <a:lnTo>
                            <a:pt x="9906" y="365761"/>
                          </a:lnTo>
                          <a:lnTo>
                            <a:pt x="3818383" y="36576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3174</wp:posOffset>
            </wp:positionV>
            <wp:extent cx="3828289" cy="375666"/>
            <wp:effectExtent l="0" t="0" r="0" b="0"/>
            <wp:wrapNone/>
            <wp:docPr id="559" name="Freeform 5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5666"/>
                    </a:xfrm>
                    <a:custGeom>
                      <a:rect l="l" t="t" r="r" b="b"/>
                      <a:pathLst>
                        <a:path w="3828289" h="375666">
                          <a:moveTo>
                            <a:pt x="9906" y="365761"/>
                          </a:moveTo>
                          <a:lnTo>
                            <a:pt x="0" y="375666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5"/>
                          </a:lnTo>
                          <a:lnTo>
                            <a:pt x="9906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28320</wp:posOffset>
            </wp:positionV>
            <wp:extent cx="1110233" cy="207264"/>
            <wp:effectExtent l="0" t="0" r="0" b="0"/>
            <wp:wrapNone/>
            <wp:docPr id="560" name="Freeform 5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28320</wp:posOffset>
            </wp:positionV>
            <wp:extent cx="1110233" cy="207264"/>
            <wp:effectExtent l="0" t="0" r="0" b="0"/>
            <wp:wrapNone/>
            <wp:docPr id="561" name="Freeform 5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28320</wp:posOffset>
            </wp:positionV>
            <wp:extent cx="528828" cy="207264"/>
            <wp:effectExtent l="0" t="0" r="0" b="0"/>
            <wp:wrapNone/>
            <wp:docPr id="562" name="Freeform 5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28320</wp:posOffset>
            </wp:positionV>
            <wp:extent cx="528828" cy="207264"/>
            <wp:effectExtent l="0" t="0" r="0" b="0"/>
            <wp:wrapNone/>
            <wp:docPr id="563" name="Freeform 5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28320</wp:posOffset>
            </wp:positionV>
            <wp:extent cx="3828289" cy="207264"/>
            <wp:effectExtent l="0" t="0" r="0" b="0"/>
            <wp:wrapNone/>
            <wp:docPr id="564" name="Freeform 5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28320</wp:posOffset>
            </wp:positionV>
            <wp:extent cx="3828289" cy="207264"/>
            <wp:effectExtent l="0" t="0" r="0" b="0"/>
            <wp:wrapNone/>
            <wp:docPr id="565" name="Freeform 5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60324</wp:posOffset>
            </wp:positionV>
            <wp:extent cx="1110233" cy="579883"/>
            <wp:effectExtent l="0" t="0" r="0" b="0"/>
            <wp:wrapNone/>
            <wp:docPr id="566" name="Freeform 5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79883"/>
                    </a:xfrm>
                    <a:custGeom>
                      <a:rect l="l" t="t" r="r" b="b"/>
                      <a:pathLst>
                        <a:path w="1110233" h="579883">
                          <a:moveTo>
                            <a:pt x="1100327" y="9145"/>
                          </a:moveTo>
                          <a:lnTo>
                            <a:pt x="1110233" y="0"/>
                          </a:lnTo>
                          <a:lnTo>
                            <a:pt x="1110233" y="579883"/>
                          </a:lnTo>
                          <a:lnTo>
                            <a:pt x="0" y="579883"/>
                          </a:lnTo>
                          <a:lnTo>
                            <a:pt x="9905" y="570739"/>
                          </a:lnTo>
                          <a:lnTo>
                            <a:pt x="1100327" y="57073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60324</wp:posOffset>
            </wp:positionV>
            <wp:extent cx="1110233" cy="579883"/>
            <wp:effectExtent l="0" t="0" r="0" b="0"/>
            <wp:wrapNone/>
            <wp:docPr id="567" name="Freeform 5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79883"/>
                    </a:xfrm>
                    <a:custGeom>
                      <a:rect l="l" t="t" r="r" b="b"/>
                      <a:pathLst>
                        <a:path w="1110233" h="579883">
                          <a:moveTo>
                            <a:pt x="9905" y="570739"/>
                          </a:moveTo>
                          <a:lnTo>
                            <a:pt x="0" y="579883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60324</wp:posOffset>
            </wp:positionV>
            <wp:extent cx="528828" cy="579883"/>
            <wp:effectExtent l="0" t="0" r="0" b="0"/>
            <wp:wrapNone/>
            <wp:docPr id="568" name="Freeform 5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79883"/>
                    </a:xfrm>
                    <a:custGeom>
                      <a:rect l="l" t="t" r="r" b="b"/>
                      <a:pathLst>
                        <a:path w="528828" h="579883">
                          <a:moveTo>
                            <a:pt x="519684" y="9145"/>
                          </a:moveTo>
                          <a:lnTo>
                            <a:pt x="528828" y="0"/>
                          </a:lnTo>
                          <a:lnTo>
                            <a:pt x="528828" y="579883"/>
                          </a:lnTo>
                          <a:lnTo>
                            <a:pt x="0" y="579883"/>
                          </a:lnTo>
                          <a:lnTo>
                            <a:pt x="9144" y="570739"/>
                          </a:lnTo>
                          <a:lnTo>
                            <a:pt x="519684" y="57073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60324</wp:posOffset>
            </wp:positionV>
            <wp:extent cx="528828" cy="579883"/>
            <wp:effectExtent l="0" t="0" r="0" b="0"/>
            <wp:wrapNone/>
            <wp:docPr id="569" name="Freeform 5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79883"/>
                    </a:xfrm>
                    <a:custGeom>
                      <a:rect l="l" t="t" r="r" b="b"/>
                      <a:pathLst>
                        <a:path w="528828" h="579883">
                          <a:moveTo>
                            <a:pt x="9144" y="570739"/>
                          </a:moveTo>
                          <a:lnTo>
                            <a:pt x="0" y="579883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60324</wp:posOffset>
            </wp:positionV>
            <wp:extent cx="3828289" cy="579883"/>
            <wp:effectExtent l="0" t="0" r="0" b="0"/>
            <wp:wrapNone/>
            <wp:docPr id="570" name="Freeform 5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79883"/>
                    </a:xfrm>
                    <a:custGeom>
                      <a:rect l="l" t="t" r="r" b="b"/>
                      <a:pathLst>
                        <a:path w="3828289" h="579883">
                          <a:moveTo>
                            <a:pt x="3818383" y="9145"/>
                          </a:moveTo>
                          <a:lnTo>
                            <a:pt x="3828289" y="0"/>
                          </a:lnTo>
                          <a:lnTo>
                            <a:pt x="3828289" y="579883"/>
                          </a:lnTo>
                          <a:lnTo>
                            <a:pt x="0" y="579883"/>
                          </a:lnTo>
                          <a:lnTo>
                            <a:pt x="9906" y="570739"/>
                          </a:lnTo>
                          <a:lnTo>
                            <a:pt x="3818383" y="57073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60324</wp:posOffset>
            </wp:positionV>
            <wp:extent cx="3828289" cy="579883"/>
            <wp:effectExtent l="0" t="0" r="0" b="0"/>
            <wp:wrapNone/>
            <wp:docPr id="571" name="Freeform 5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79883"/>
                    </a:xfrm>
                    <a:custGeom>
                      <a:rect l="l" t="t" r="r" b="b"/>
                      <a:pathLst>
                        <a:path w="3828289" h="579883">
                          <a:moveTo>
                            <a:pt x="9906" y="570739"/>
                          </a:moveTo>
                          <a:lnTo>
                            <a:pt x="0" y="579883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5"/>
                          </a:lnTo>
                          <a:lnTo>
                            <a:pt x="9906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114427</wp:posOffset>
            </wp:positionV>
            <wp:extent cx="1110233" cy="207264"/>
            <wp:effectExtent l="0" t="0" r="0" b="0"/>
            <wp:wrapNone/>
            <wp:docPr id="572" name="Freeform 5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114427</wp:posOffset>
            </wp:positionV>
            <wp:extent cx="1110233" cy="207264"/>
            <wp:effectExtent l="0" t="0" r="0" b="0"/>
            <wp:wrapNone/>
            <wp:docPr id="573" name="Freeform 5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114427</wp:posOffset>
            </wp:positionV>
            <wp:extent cx="528828" cy="207264"/>
            <wp:effectExtent l="0" t="0" r="0" b="0"/>
            <wp:wrapNone/>
            <wp:docPr id="574" name="Freeform 5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114427</wp:posOffset>
            </wp:positionV>
            <wp:extent cx="528828" cy="207264"/>
            <wp:effectExtent l="0" t="0" r="0" b="0"/>
            <wp:wrapNone/>
            <wp:docPr id="575" name="Freeform 5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114427</wp:posOffset>
            </wp:positionV>
            <wp:extent cx="3828289" cy="207264"/>
            <wp:effectExtent l="0" t="0" r="0" b="0"/>
            <wp:wrapNone/>
            <wp:docPr id="576" name="Freeform 5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5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114427</wp:posOffset>
            </wp:positionV>
            <wp:extent cx="3828289" cy="207264"/>
            <wp:effectExtent l="0" t="0" r="0" b="0"/>
            <wp:wrapNone/>
            <wp:docPr id="577" name="Freeform 5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146431</wp:posOffset>
            </wp:positionV>
            <wp:extent cx="5467350" cy="207263"/>
            <wp:effectExtent l="0" t="0" r="0" b="0"/>
            <wp:wrapNone/>
            <wp:docPr id="578" name="Freeform 5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3"/>
                    </a:xfrm>
                    <a:custGeom>
                      <a:rect l="l" t="t" r="r" b="b"/>
                      <a:pathLst>
                        <a:path w="5467350" h="207263">
                          <a:moveTo>
                            <a:pt x="5457444" y="9144"/>
                          </a:moveTo>
                          <a:lnTo>
                            <a:pt x="5467350" y="0"/>
                          </a:lnTo>
                          <a:lnTo>
                            <a:pt x="5467350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545744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146431</wp:posOffset>
            </wp:positionV>
            <wp:extent cx="5467350" cy="207263"/>
            <wp:effectExtent l="0" t="0" r="0" b="0"/>
            <wp:wrapNone/>
            <wp:docPr id="579" name="Freeform 5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3"/>
                    </a:xfrm>
                    <a:custGeom>
                      <a:rect l="l" t="t" r="r" b="b"/>
                      <a:pathLst>
                        <a:path w="5467350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3174</wp:posOffset>
            </wp:positionV>
            <wp:extent cx="1110233" cy="544069"/>
            <wp:effectExtent l="0" t="0" r="0" b="0"/>
            <wp:wrapNone/>
            <wp:docPr id="580" name="Freeform 5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069"/>
                    </a:xfrm>
                    <a:custGeom>
                      <a:rect l="l" t="t" r="r" b="b"/>
                      <a:pathLst>
                        <a:path w="1110233" h="544069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544069"/>
                          </a:lnTo>
                          <a:lnTo>
                            <a:pt x="0" y="544069"/>
                          </a:lnTo>
                          <a:lnTo>
                            <a:pt x="9905" y="534925"/>
                          </a:lnTo>
                          <a:lnTo>
                            <a:pt x="1100327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3174</wp:posOffset>
            </wp:positionV>
            <wp:extent cx="1110233" cy="544069"/>
            <wp:effectExtent l="0" t="0" r="0" b="0"/>
            <wp:wrapNone/>
            <wp:docPr id="581" name="Freeform 5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544069"/>
                    </a:xfrm>
                    <a:custGeom>
                      <a:rect l="l" t="t" r="r" b="b"/>
                      <a:pathLst>
                        <a:path w="1110233" h="544069">
                          <a:moveTo>
                            <a:pt x="9905" y="534925"/>
                          </a:moveTo>
                          <a:lnTo>
                            <a:pt x="0" y="544069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3174</wp:posOffset>
            </wp:positionV>
            <wp:extent cx="528828" cy="544069"/>
            <wp:effectExtent l="0" t="0" r="0" b="0"/>
            <wp:wrapNone/>
            <wp:docPr id="582" name="Freeform 5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069"/>
                    </a:xfrm>
                    <a:custGeom>
                      <a:rect l="l" t="t" r="r" b="b"/>
                      <a:pathLst>
                        <a:path w="528828" h="544069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544069"/>
                          </a:lnTo>
                          <a:lnTo>
                            <a:pt x="0" y="544069"/>
                          </a:lnTo>
                          <a:lnTo>
                            <a:pt x="9144" y="534925"/>
                          </a:lnTo>
                          <a:lnTo>
                            <a:pt x="519684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3174</wp:posOffset>
            </wp:positionV>
            <wp:extent cx="528828" cy="544069"/>
            <wp:effectExtent l="0" t="0" r="0" b="0"/>
            <wp:wrapNone/>
            <wp:docPr id="583" name="Freeform 5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544069"/>
                    </a:xfrm>
                    <a:custGeom>
                      <a:rect l="l" t="t" r="r" b="b"/>
                      <a:pathLst>
                        <a:path w="528828" h="544069">
                          <a:moveTo>
                            <a:pt x="9144" y="534925"/>
                          </a:moveTo>
                          <a:lnTo>
                            <a:pt x="0" y="544069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3174</wp:posOffset>
            </wp:positionV>
            <wp:extent cx="3828289" cy="544069"/>
            <wp:effectExtent l="0" t="0" r="0" b="0"/>
            <wp:wrapNone/>
            <wp:docPr id="584" name="Freeform 5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069"/>
                    </a:xfrm>
                    <a:custGeom>
                      <a:rect l="l" t="t" r="r" b="b"/>
                      <a:pathLst>
                        <a:path w="3828289" h="544069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544069"/>
                          </a:lnTo>
                          <a:lnTo>
                            <a:pt x="0" y="544069"/>
                          </a:lnTo>
                          <a:lnTo>
                            <a:pt x="9906" y="534925"/>
                          </a:lnTo>
                          <a:lnTo>
                            <a:pt x="3818383" y="53492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3174</wp:posOffset>
            </wp:positionV>
            <wp:extent cx="3828289" cy="544069"/>
            <wp:effectExtent l="0" t="0" r="0" b="0"/>
            <wp:wrapNone/>
            <wp:docPr id="585" name="Freeform 5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544069"/>
                    </a:xfrm>
                    <a:custGeom>
                      <a:rect l="l" t="t" r="r" b="b"/>
                      <a:pathLst>
                        <a:path w="3828289" h="544069">
                          <a:moveTo>
                            <a:pt x="9906" y="534925"/>
                          </a:moveTo>
                          <a:lnTo>
                            <a:pt x="0" y="544069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1770126</wp:posOffset>
            </wp:positionH>
            <wp:positionV relativeFrom="paragraph">
              <wp:posOffset>23596</wp:posOffset>
            </wp:positionV>
            <wp:extent cx="4307220" cy="620572"/>
            <wp:effectExtent l="0" t="0" r="0" b="0"/>
            <wp:wrapNone/>
            <wp:docPr id="586" name="Freeform 5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70126" y="3992600"/>
                      <a:ext cx="4192920" cy="5062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0" w:right="0" w:firstLine="0"/>
                          <w:jc w:val="right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48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Brake Vacuum Vent Valve Solenoid, Leak Detection Pump,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Heated Oxygen Sensors Pre &amp; Post Catalytic Converter,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EVAP Canister Purge Regulator Valve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21463</wp:posOffset>
            </wp:positionV>
            <wp:extent cx="1110233" cy="376427"/>
            <wp:effectExtent l="0" t="0" r="0" b="0"/>
            <wp:wrapNone/>
            <wp:docPr id="587" name="Freeform 5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376427"/>
                          </a:lnTo>
                          <a:lnTo>
                            <a:pt x="0" y="376427"/>
                          </a:lnTo>
                          <a:lnTo>
                            <a:pt x="9905" y="366521"/>
                          </a:lnTo>
                          <a:lnTo>
                            <a:pt x="1100327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21463</wp:posOffset>
            </wp:positionV>
            <wp:extent cx="1110233" cy="376427"/>
            <wp:effectExtent l="0" t="0" r="0" b="0"/>
            <wp:wrapNone/>
            <wp:docPr id="588" name="Freeform 5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376427"/>
                    </a:xfrm>
                    <a:custGeom>
                      <a:rect l="l" t="t" r="r" b="b"/>
                      <a:pathLst>
                        <a:path w="1110233" h="376427">
                          <a:moveTo>
                            <a:pt x="9905" y="366521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21463</wp:posOffset>
            </wp:positionV>
            <wp:extent cx="528828" cy="376427"/>
            <wp:effectExtent l="0" t="0" r="0" b="0"/>
            <wp:wrapNone/>
            <wp:docPr id="589" name="Freeform 5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376427"/>
                          </a:lnTo>
                          <a:lnTo>
                            <a:pt x="0" y="376427"/>
                          </a:lnTo>
                          <a:lnTo>
                            <a:pt x="9144" y="366521"/>
                          </a:lnTo>
                          <a:lnTo>
                            <a:pt x="519684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21463</wp:posOffset>
            </wp:positionV>
            <wp:extent cx="528828" cy="376427"/>
            <wp:effectExtent l="0" t="0" r="0" b="0"/>
            <wp:wrapNone/>
            <wp:docPr id="590" name="Freeform 5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376427"/>
                    </a:xfrm>
                    <a:custGeom>
                      <a:rect l="l" t="t" r="r" b="b"/>
                      <a:pathLst>
                        <a:path w="528828" h="376427">
                          <a:moveTo>
                            <a:pt x="9144" y="366521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21463</wp:posOffset>
            </wp:positionV>
            <wp:extent cx="3828289" cy="376427"/>
            <wp:effectExtent l="0" t="0" r="0" b="0"/>
            <wp:wrapNone/>
            <wp:docPr id="591" name="Freeform 5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376427"/>
                          </a:lnTo>
                          <a:lnTo>
                            <a:pt x="0" y="376427"/>
                          </a:lnTo>
                          <a:lnTo>
                            <a:pt x="9906" y="366521"/>
                          </a:lnTo>
                          <a:lnTo>
                            <a:pt x="3818383" y="3665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21463</wp:posOffset>
            </wp:positionV>
            <wp:extent cx="3828289" cy="376427"/>
            <wp:effectExtent l="0" t="0" r="0" b="0"/>
            <wp:wrapNone/>
            <wp:docPr id="592" name="Freeform 5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376427"/>
                    </a:xfrm>
                    <a:custGeom>
                      <a:rect l="l" t="t" r="r" b="b"/>
                      <a:pathLst>
                        <a:path w="3828289" h="376427">
                          <a:moveTo>
                            <a:pt x="9906" y="366521"/>
                          </a:moveTo>
                          <a:lnTo>
                            <a:pt x="0" y="376427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41884</wp:posOffset>
            </wp:positionV>
            <wp:extent cx="944270" cy="452170"/>
            <wp:effectExtent l="0" t="0" r="0" b="0"/>
            <wp:wrapNone/>
            <wp:docPr id="593" name="Freeform 5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47700" y="4536668"/>
                      <a:ext cx="829970" cy="3378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6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Engine Code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ALH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47370</wp:posOffset>
            </wp:positionV>
            <wp:extent cx="1110233" cy="206503"/>
            <wp:effectExtent l="0" t="0" r="0" b="0"/>
            <wp:wrapNone/>
            <wp:docPr id="594" name="Freeform 5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3"/>
                    </a:xfrm>
                    <a:custGeom>
                      <a:rect l="l" t="t" r="r" b="b"/>
                      <a:pathLst>
                        <a:path w="1110233" h="206503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206503"/>
                          </a:lnTo>
                          <a:lnTo>
                            <a:pt x="0" y="206503"/>
                          </a:lnTo>
                          <a:lnTo>
                            <a:pt x="9905" y="197359"/>
                          </a:lnTo>
                          <a:lnTo>
                            <a:pt x="11003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47370</wp:posOffset>
            </wp:positionV>
            <wp:extent cx="1110233" cy="206503"/>
            <wp:effectExtent l="0" t="0" r="0" b="0"/>
            <wp:wrapNone/>
            <wp:docPr id="595" name="Freeform 5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6503"/>
                    </a:xfrm>
                    <a:custGeom>
                      <a:rect l="l" t="t" r="r" b="b"/>
                      <a:pathLst>
                        <a:path w="1110233" h="206503">
                          <a:moveTo>
                            <a:pt x="9905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47370</wp:posOffset>
            </wp:positionV>
            <wp:extent cx="528828" cy="206503"/>
            <wp:effectExtent l="0" t="0" r="0" b="0"/>
            <wp:wrapNone/>
            <wp:docPr id="596" name="Freeform 5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3"/>
                    </a:xfrm>
                    <a:custGeom>
                      <a:rect l="l" t="t" r="r" b="b"/>
                      <a:pathLst>
                        <a:path w="528828" h="206503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206503"/>
                          </a:lnTo>
                          <a:lnTo>
                            <a:pt x="0" y="206503"/>
                          </a:lnTo>
                          <a:lnTo>
                            <a:pt x="9144" y="197359"/>
                          </a:lnTo>
                          <a:lnTo>
                            <a:pt x="519684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47370</wp:posOffset>
            </wp:positionV>
            <wp:extent cx="528828" cy="206503"/>
            <wp:effectExtent l="0" t="0" r="0" b="0"/>
            <wp:wrapNone/>
            <wp:docPr id="597" name="Freeform 5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6503"/>
                    </a:xfrm>
                    <a:custGeom>
                      <a:rect l="l" t="t" r="r" b="b"/>
                      <a:pathLst>
                        <a:path w="528828" h="206503">
                          <a:moveTo>
                            <a:pt x="9144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47370</wp:posOffset>
            </wp:positionV>
            <wp:extent cx="3828289" cy="206503"/>
            <wp:effectExtent l="0" t="0" r="0" b="0"/>
            <wp:wrapNone/>
            <wp:docPr id="598" name="Freeform 5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3"/>
                    </a:xfrm>
                    <a:custGeom>
                      <a:rect l="l" t="t" r="r" b="b"/>
                      <a:pathLst>
                        <a:path w="3828289" h="206503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206503"/>
                          </a:lnTo>
                          <a:lnTo>
                            <a:pt x="0" y="206503"/>
                          </a:lnTo>
                          <a:lnTo>
                            <a:pt x="9906" y="197359"/>
                          </a:lnTo>
                          <a:lnTo>
                            <a:pt x="381838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47370</wp:posOffset>
            </wp:positionV>
            <wp:extent cx="3828289" cy="206503"/>
            <wp:effectExtent l="0" t="0" r="0" b="0"/>
            <wp:wrapNone/>
            <wp:docPr id="599" name="Freeform 5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6503"/>
                    </a:xfrm>
                    <a:custGeom>
                      <a:rect l="l" t="t" r="r" b="b"/>
                      <a:pathLst>
                        <a:path w="3828289" h="206503">
                          <a:moveTo>
                            <a:pt x="9906" y="197359"/>
                          </a:moveTo>
                          <a:lnTo>
                            <a:pt x="0" y="206503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78613</wp:posOffset>
            </wp:positionV>
            <wp:extent cx="1110233" cy="207263"/>
            <wp:effectExtent l="0" t="0" r="0" b="0"/>
            <wp:wrapNone/>
            <wp:docPr id="600" name="Freeform 6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3"/>
                    </a:xfrm>
                    <a:custGeom>
                      <a:rect l="l" t="t" r="r" b="b"/>
                      <a:pathLst>
                        <a:path w="1110233" h="207263">
                          <a:moveTo>
                            <a:pt x="1100327" y="9906"/>
                          </a:moveTo>
                          <a:lnTo>
                            <a:pt x="1110233" y="0"/>
                          </a:lnTo>
                          <a:lnTo>
                            <a:pt x="1110233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11003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78613</wp:posOffset>
            </wp:positionV>
            <wp:extent cx="1110233" cy="207263"/>
            <wp:effectExtent l="0" t="0" r="0" b="0"/>
            <wp:wrapNone/>
            <wp:docPr id="601" name="Freeform 6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3"/>
                    </a:xfrm>
                    <a:custGeom>
                      <a:rect l="l" t="t" r="r" b="b"/>
                      <a:pathLst>
                        <a:path w="1110233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78613</wp:posOffset>
            </wp:positionV>
            <wp:extent cx="528828" cy="207263"/>
            <wp:effectExtent l="0" t="0" r="0" b="0"/>
            <wp:wrapNone/>
            <wp:docPr id="602" name="Freeform 6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3"/>
                    </a:xfrm>
                    <a:custGeom>
                      <a:rect l="l" t="t" r="r" b="b"/>
                      <a:pathLst>
                        <a:path w="528828" h="207263">
                          <a:moveTo>
                            <a:pt x="519684" y="9906"/>
                          </a:moveTo>
                          <a:lnTo>
                            <a:pt x="528828" y="0"/>
                          </a:lnTo>
                          <a:lnTo>
                            <a:pt x="528828" y="207263"/>
                          </a:lnTo>
                          <a:lnTo>
                            <a:pt x="0" y="207263"/>
                          </a:lnTo>
                          <a:lnTo>
                            <a:pt x="9144" y="197357"/>
                          </a:lnTo>
                          <a:lnTo>
                            <a:pt x="51968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78613</wp:posOffset>
            </wp:positionV>
            <wp:extent cx="528828" cy="207263"/>
            <wp:effectExtent l="0" t="0" r="0" b="0"/>
            <wp:wrapNone/>
            <wp:docPr id="603" name="Freeform 6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3"/>
                    </a:xfrm>
                    <a:custGeom>
                      <a:rect l="l" t="t" r="r" b="b"/>
                      <a:pathLst>
                        <a:path w="528828" h="207263">
                          <a:moveTo>
                            <a:pt x="9144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1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78613</wp:posOffset>
            </wp:positionV>
            <wp:extent cx="3828289" cy="207263"/>
            <wp:effectExtent l="0" t="0" r="0" b="0"/>
            <wp:wrapNone/>
            <wp:docPr id="604" name="Freeform 6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3"/>
                    </a:xfrm>
                    <a:custGeom>
                      <a:rect l="l" t="t" r="r" b="b"/>
                      <a:pathLst>
                        <a:path w="3828289" h="207263">
                          <a:moveTo>
                            <a:pt x="3818383" y="9906"/>
                          </a:moveTo>
                          <a:lnTo>
                            <a:pt x="3828289" y="0"/>
                          </a:lnTo>
                          <a:lnTo>
                            <a:pt x="3828289" y="207263"/>
                          </a:lnTo>
                          <a:lnTo>
                            <a:pt x="0" y="207263"/>
                          </a:lnTo>
                          <a:lnTo>
                            <a:pt x="9906" y="197357"/>
                          </a:lnTo>
                          <a:lnTo>
                            <a:pt x="381838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78613</wp:posOffset>
            </wp:positionV>
            <wp:extent cx="3828289" cy="207263"/>
            <wp:effectExtent l="0" t="0" r="0" b="0"/>
            <wp:wrapNone/>
            <wp:docPr id="605" name="Freeform 6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3"/>
                    </a:xfrm>
                    <a:custGeom>
                      <a:rect l="l" t="t" r="r" b="b"/>
                      <a:pathLst>
                        <a:path w="3828289" h="207263">
                          <a:moveTo>
                            <a:pt x="9906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110616</wp:posOffset>
            </wp:positionV>
            <wp:extent cx="1110233" cy="207264"/>
            <wp:effectExtent l="0" t="0" r="0" b="0"/>
            <wp:wrapNone/>
            <wp:docPr id="606" name="Freeform 6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1100327" y="9144"/>
                          </a:moveTo>
                          <a:lnTo>
                            <a:pt x="1110233" y="0"/>
                          </a:lnTo>
                          <a:lnTo>
                            <a:pt x="1110233" y="207264"/>
                          </a:lnTo>
                          <a:lnTo>
                            <a:pt x="0" y="207264"/>
                          </a:lnTo>
                          <a:lnTo>
                            <a:pt x="9905" y="197358"/>
                          </a:lnTo>
                          <a:lnTo>
                            <a:pt x="1100327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110616</wp:posOffset>
            </wp:positionV>
            <wp:extent cx="1110233" cy="207264"/>
            <wp:effectExtent l="0" t="0" r="0" b="0"/>
            <wp:wrapNone/>
            <wp:docPr id="607" name="Freeform 6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10233" cy="207264"/>
                    </a:xfrm>
                    <a:custGeom>
                      <a:rect l="l" t="t" r="r" b="b"/>
                      <a:pathLst>
                        <a:path w="1110233" h="207264">
                          <a:moveTo>
                            <a:pt x="9905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10233" y="0"/>
                          </a:lnTo>
                          <a:lnTo>
                            <a:pt x="11003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110616</wp:posOffset>
            </wp:positionV>
            <wp:extent cx="528828" cy="207264"/>
            <wp:effectExtent l="0" t="0" r="0" b="0"/>
            <wp:wrapNone/>
            <wp:docPr id="608" name="Freeform 6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519684" y="9144"/>
                          </a:moveTo>
                          <a:lnTo>
                            <a:pt x="528828" y="0"/>
                          </a:lnTo>
                          <a:lnTo>
                            <a:pt x="528828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51968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6" behindDoc="1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110616</wp:posOffset>
            </wp:positionV>
            <wp:extent cx="528828" cy="207264"/>
            <wp:effectExtent l="0" t="0" r="0" b="0"/>
            <wp:wrapNone/>
            <wp:docPr id="609" name="Freeform 6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8828" cy="207264"/>
                    </a:xfrm>
                    <a:custGeom>
                      <a:rect l="l" t="t" r="r" b="b"/>
                      <a:pathLst>
                        <a:path w="528828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528828" y="0"/>
                          </a:lnTo>
                          <a:lnTo>
                            <a:pt x="51968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110616</wp:posOffset>
            </wp:positionV>
            <wp:extent cx="3828289" cy="207264"/>
            <wp:effectExtent l="0" t="0" r="0" b="0"/>
            <wp:wrapNone/>
            <wp:docPr id="610" name="Freeform 6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3818383" y="9144"/>
                          </a:moveTo>
                          <a:lnTo>
                            <a:pt x="3828289" y="0"/>
                          </a:lnTo>
                          <a:lnTo>
                            <a:pt x="3828289" y="207264"/>
                          </a:lnTo>
                          <a:lnTo>
                            <a:pt x="0" y="207264"/>
                          </a:lnTo>
                          <a:lnTo>
                            <a:pt x="9906" y="197358"/>
                          </a:lnTo>
                          <a:lnTo>
                            <a:pt x="381838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110616</wp:posOffset>
            </wp:positionV>
            <wp:extent cx="3828289" cy="207264"/>
            <wp:effectExtent l="0" t="0" r="0" b="0"/>
            <wp:wrapNone/>
            <wp:docPr id="611" name="Freeform 6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28289" cy="207264"/>
                    </a:xfrm>
                    <a:custGeom>
                      <a:rect l="l" t="t" r="r" b="b"/>
                      <a:pathLst>
                        <a:path w="3828289" h="207264">
                          <a:moveTo>
                            <a:pt x="9906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828289" y="0"/>
                          </a:lnTo>
                          <a:lnTo>
                            <a:pt x="3818383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142620</wp:posOffset>
            </wp:positionV>
            <wp:extent cx="5467350" cy="1346454"/>
            <wp:effectExtent l="0" t="0" r="0" b="0"/>
            <wp:wrapNone/>
            <wp:docPr id="612" name="Freeform 6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1346454"/>
                    </a:xfrm>
                    <a:custGeom>
                      <a:rect l="l" t="t" r="r" b="b"/>
                      <a:pathLst>
                        <a:path w="5467350" h="1346454">
                          <a:moveTo>
                            <a:pt x="5457444" y="9144"/>
                          </a:moveTo>
                          <a:lnTo>
                            <a:pt x="5467350" y="0"/>
                          </a:lnTo>
                          <a:lnTo>
                            <a:pt x="5467350" y="1346454"/>
                          </a:lnTo>
                          <a:lnTo>
                            <a:pt x="0" y="1346454"/>
                          </a:lnTo>
                          <a:lnTo>
                            <a:pt x="9905" y="1337310"/>
                          </a:lnTo>
                          <a:lnTo>
                            <a:pt x="5457444" y="133731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142620</wp:posOffset>
            </wp:positionV>
            <wp:extent cx="5467350" cy="1346454"/>
            <wp:effectExtent l="0" t="0" r="0" b="0"/>
            <wp:wrapNone/>
            <wp:docPr id="613" name="Freeform 6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1346454"/>
                    </a:xfrm>
                    <a:custGeom>
                      <a:rect l="l" t="t" r="r" b="b"/>
                      <a:pathLst>
                        <a:path w="5467350" h="1346454">
                          <a:moveTo>
                            <a:pt x="9905" y="1337310"/>
                          </a:moveTo>
                          <a:lnTo>
                            <a:pt x="0" y="1346454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5" behindDoc="1" locked="0" layoutInCell="1" allowOverlap="1">
            <wp:simplePos x="0" y="0"/>
            <wp:positionH relativeFrom="page">
              <wp:posOffset>454405</wp:posOffset>
            </wp:positionH>
            <wp:positionV relativeFrom="paragraph">
              <wp:posOffset>83440</wp:posOffset>
            </wp:positionV>
            <wp:extent cx="5511800" cy="1156461"/>
            <wp:effectExtent l="0" t="0" r="0" b="0"/>
            <wp:wrapNone/>
            <wp:docPr id="614" name="Picture 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>
                      <a:picLocks noChangeAspect="0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1156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105284</wp:posOffset>
            </wp:positionV>
            <wp:extent cx="744474" cy="207263"/>
            <wp:effectExtent l="0" t="0" r="0" b="0"/>
            <wp:wrapNone/>
            <wp:docPr id="615" name="Freeform 6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4474" cy="207263"/>
                    </a:xfrm>
                    <a:custGeom>
                      <a:rect l="l" t="t" r="r" b="b"/>
                      <a:pathLst>
                        <a:path w="744474" h="207263">
                          <a:moveTo>
                            <a:pt x="734567" y="9906"/>
                          </a:moveTo>
                          <a:lnTo>
                            <a:pt x="744474" y="0"/>
                          </a:lnTo>
                          <a:lnTo>
                            <a:pt x="744474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73456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105284</wp:posOffset>
            </wp:positionV>
            <wp:extent cx="744474" cy="207263"/>
            <wp:effectExtent l="0" t="0" r="0" b="0"/>
            <wp:wrapNone/>
            <wp:docPr id="616" name="Freeform 6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4474" cy="207263"/>
                    </a:xfrm>
                    <a:custGeom>
                      <a:rect l="l" t="t" r="r" b="b"/>
                      <a:pathLst>
                        <a:path w="744474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744474" y="0"/>
                          </a:lnTo>
                          <a:lnTo>
                            <a:pt x="73456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0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105284</wp:posOffset>
            </wp:positionV>
            <wp:extent cx="1034796" cy="207263"/>
            <wp:effectExtent l="0" t="0" r="0" b="0"/>
            <wp:wrapNone/>
            <wp:docPr id="617" name="Freeform 6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4796" cy="207263"/>
                    </a:xfrm>
                    <a:custGeom>
                      <a:rect l="l" t="t" r="r" b="b"/>
                      <a:pathLst>
                        <a:path w="1034796" h="207263">
                          <a:moveTo>
                            <a:pt x="1024890" y="9906"/>
                          </a:moveTo>
                          <a:lnTo>
                            <a:pt x="1034796" y="0"/>
                          </a:lnTo>
                          <a:lnTo>
                            <a:pt x="1034796" y="207263"/>
                          </a:lnTo>
                          <a:lnTo>
                            <a:pt x="0" y="207263"/>
                          </a:lnTo>
                          <a:lnTo>
                            <a:pt x="9143" y="197357"/>
                          </a:lnTo>
                          <a:lnTo>
                            <a:pt x="1024890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9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105284</wp:posOffset>
            </wp:positionV>
            <wp:extent cx="1034796" cy="207263"/>
            <wp:effectExtent l="0" t="0" r="0" b="0"/>
            <wp:wrapNone/>
            <wp:docPr id="618" name="Freeform 6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4796" cy="207263"/>
                    </a:xfrm>
                    <a:custGeom>
                      <a:rect l="l" t="t" r="r" b="b"/>
                      <a:pathLst>
                        <a:path w="1034796" h="207263">
                          <a:moveTo>
                            <a:pt x="9143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1034796" y="0"/>
                          </a:lnTo>
                          <a:lnTo>
                            <a:pt x="1024890" y="9906"/>
                          </a:lnTo>
                          <a:lnTo>
                            <a:pt x="9143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3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105284</wp:posOffset>
            </wp:positionV>
            <wp:extent cx="3688080" cy="207263"/>
            <wp:effectExtent l="0" t="0" r="0" b="0"/>
            <wp:wrapNone/>
            <wp:docPr id="619" name="Freeform 6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88080" cy="207263"/>
                    </a:xfrm>
                    <a:custGeom>
                      <a:rect l="l" t="t" r="r" b="b"/>
                      <a:pathLst>
                        <a:path w="3688080" h="207263">
                          <a:moveTo>
                            <a:pt x="3678174" y="9906"/>
                          </a:moveTo>
                          <a:lnTo>
                            <a:pt x="3688080" y="0"/>
                          </a:lnTo>
                          <a:lnTo>
                            <a:pt x="3688080" y="207263"/>
                          </a:lnTo>
                          <a:lnTo>
                            <a:pt x="0" y="207263"/>
                          </a:lnTo>
                          <a:lnTo>
                            <a:pt x="9144" y="197357"/>
                          </a:lnTo>
                          <a:lnTo>
                            <a:pt x="3678174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2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105284</wp:posOffset>
            </wp:positionV>
            <wp:extent cx="3688080" cy="207263"/>
            <wp:effectExtent l="0" t="0" r="0" b="0"/>
            <wp:wrapNone/>
            <wp:docPr id="620" name="Freeform 6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88080" cy="207263"/>
                    </a:xfrm>
                    <a:custGeom>
                      <a:rect l="l" t="t" r="r" b="b"/>
                      <a:pathLst>
                        <a:path w="3688080" h="207263">
                          <a:moveTo>
                            <a:pt x="9144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3688080" y="0"/>
                          </a:lnTo>
                          <a:lnTo>
                            <a:pt x="3678174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137287</wp:posOffset>
            </wp:positionV>
            <wp:extent cx="744474" cy="243078"/>
            <wp:effectExtent l="0" t="0" r="0" b="0"/>
            <wp:wrapNone/>
            <wp:docPr id="621" name="Freeform 6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4474" cy="243078"/>
                    </a:xfrm>
                    <a:custGeom>
                      <a:rect l="l" t="t" r="r" b="b"/>
                      <a:pathLst>
                        <a:path w="744474" h="243078">
                          <a:moveTo>
                            <a:pt x="734567" y="9144"/>
                          </a:moveTo>
                          <a:lnTo>
                            <a:pt x="744474" y="0"/>
                          </a:lnTo>
                          <a:lnTo>
                            <a:pt x="744474" y="243078"/>
                          </a:lnTo>
                          <a:lnTo>
                            <a:pt x="0" y="243078"/>
                          </a:lnTo>
                          <a:lnTo>
                            <a:pt x="9905" y="233172"/>
                          </a:lnTo>
                          <a:lnTo>
                            <a:pt x="734567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137287</wp:posOffset>
            </wp:positionV>
            <wp:extent cx="744474" cy="243078"/>
            <wp:effectExtent l="0" t="0" r="0" b="0"/>
            <wp:wrapNone/>
            <wp:docPr id="622" name="Freeform 6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4474" cy="243078"/>
                    </a:xfrm>
                    <a:custGeom>
                      <a:rect l="l" t="t" r="r" b="b"/>
                      <a:pathLst>
                        <a:path w="744474" h="243078">
                          <a:moveTo>
                            <a:pt x="9905" y="233172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744474" y="0"/>
                          </a:lnTo>
                          <a:lnTo>
                            <a:pt x="73456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0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137287</wp:posOffset>
            </wp:positionV>
            <wp:extent cx="1034796" cy="243078"/>
            <wp:effectExtent l="0" t="0" r="0" b="0"/>
            <wp:wrapNone/>
            <wp:docPr id="623" name="Freeform 6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4796" cy="243078"/>
                    </a:xfrm>
                    <a:custGeom>
                      <a:rect l="l" t="t" r="r" b="b"/>
                      <a:pathLst>
                        <a:path w="1034796" h="243078">
                          <a:moveTo>
                            <a:pt x="1024890" y="9144"/>
                          </a:moveTo>
                          <a:lnTo>
                            <a:pt x="1034796" y="0"/>
                          </a:lnTo>
                          <a:lnTo>
                            <a:pt x="1034796" y="243078"/>
                          </a:lnTo>
                          <a:lnTo>
                            <a:pt x="0" y="243078"/>
                          </a:lnTo>
                          <a:lnTo>
                            <a:pt x="9143" y="233172"/>
                          </a:lnTo>
                          <a:lnTo>
                            <a:pt x="1024890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137287</wp:posOffset>
            </wp:positionV>
            <wp:extent cx="1034796" cy="243078"/>
            <wp:effectExtent l="0" t="0" r="0" b="0"/>
            <wp:wrapNone/>
            <wp:docPr id="624" name="Freeform 6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4796" cy="243078"/>
                    </a:xfrm>
                    <a:custGeom>
                      <a:rect l="l" t="t" r="r" b="b"/>
                      <a:pathLst>
                        <a:path w="1034796" h="243078">
                          <a:moveTo>
                            <a:pt x="9143" y="233172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1034796" y="0"/>
                          </a:lnTo>
                          <a:lnTo>
                            <a:pt x="1024890" y="9144"/>
                          </a:lnTo>
                          <a:lnTo>
                            <a:pt x="9143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3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137287</wp:posOffset>
            </wp:positionV>
            <wp:extent cx="3688080" cy="243078"/>
            <wp:effectExtent l="0" t="0" r="0" b="0"/>
            <wp:wrapNone/>
            <wp:docPr id="625" name="Freeform 6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88080" cy="243078"/>
                    </a:xfrm>
                    <a:custGeom>
                      <a:rect l="l" t="t" r="r" b="b"/>
                      <a:pathLst>
                        <a:path w="3688080" h="243078">
                          <a:moveTo>
                            <a:pt x="3678174" y="9144"/>
                          </a:moveTo>
                          <a:lnTo>
                            <a:pt x="3688080" y="0"/>
                          </a:lnTo>
                          <a:lnTo>
                            <a:pt x="3688080" y="243078"/>
                          </a:lnTo>
                          <a:lnTo>
                            <a:pt x="0" y="243078"/>
                          </a:lnTo>
                          <a:lnTo>
                            <a:pt x="9144" y="233172"/>
                          </a:lnTo>
                          <a:lnTo>
                            <a:pt x="3678174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2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137287</wp:posOffset>
            </wp:positionV>
            <wp:extent cx="3688080" cy="243078"/>
            <wp:effectExtent l="0" t="0" r="0" b="0"/>
            <wp:wrapNone/>
            <wp:docPr id="626" name="Freeform 6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88080" cy="243078"/>
                    </a:xfrm>
                    <a:custGeom>
                      <a:rect l="l" t="t" r="r" b="b"/>
                      <a:pathLst>
                        <a:path w="3688080" h="243078">
                          <a:moveTo>
                            <a:pt x="9144" y="233172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3688080" y="0"/>
                          </a:lnTo>
                          <a:lnTo>
                            <a:pt x="367817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MISCELLANEOUS FUSES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4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-450850</wp:posOffset>
            </wp:positionV>
            <wp:extent cx="744474" cy="242316"/>
            <wp:effectExtent l="0" t="0" r="0" b="0"/>
            <wp:wrapNone/>
            <wp:docPr id="627" name="Freeform 6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4474" cy="242316"/>
                    </a:xfrm>
                    <a:custGeom>
                      <a:rect l="l" t="t" r="r" b="b"/>
                      <a:pathLst>
                        <a:path w="744474" h="242316">
                          <a:moveTo>
                            <a:pt x="734567" y="9144"/>
                          </a:moveTo>
                          <a:lnTo>
                            <a:pt x="744474" y="0"/>
                          </a:lnTo>
                          <a:lnTo>
                            <a:pt x="744474" y="242316"/>
                          </a:lnTo>
                          <a:lnTo>
                            <a:pt x="0" y="242316"/>
                          </a:lnTo>
                          <a:lnTo>
                            <a:pt x="9905" y="233172"/>
                          </a:lnTo>
                          <a:lnTo>
                            <a:pt x="734567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-450850</wp:posOffset>
            </wp:positionV>
            <wp:extent cx="744474" cy="242316"/>
            <wp:effectExtent l="0" t="0" r="0" b="0"/>
            <wp:wrapNone/>
            <wp:docPr id="628" name="Freeform 6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44474" cy="242316"/>
                    </a:xfrm>
                    <a:custGeom>
                      <a:rect l="l" t="t" r="r" b="b"/>
                      <a:pathLst>
                        <a:path w="744474" h="242316">
                          <a:moveTo>
                            <a:pt x="9905" y="233172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744474" y="0"/>
                          </a:lnTo>
                          <a:lnTo>
                            <a:pt x="73456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0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-450850</wp:posOffset>
            </wp:positionV>
            <wp:extent cx="1034796" cy="242316"/>
            <wp:effectExtent l="0" t="0" r="0" b="0"/>
            <wp:wrapNone/>
            <wp:docPr id="629" name="Freeform 6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4796" cy="242316"/>
                    </a:xfrm>
                    <a:custGeom>
                      <a:rect l="l" t="t" r="r" b="b"/>
                      <a:pathLst>
                        <a:path w="1034796" h="242316">
                          <a:moveTo>
                            <a:pt x="1024890" y="9144"/>
                          </a:moveTo>
                          <a:lnTo>
                            <a:pt x="1034796" y="0"/>
                          </a:lnTo>
                          <a:lnTo>
                            <a:pt x="1034796" y="242316"/>
                          </a:lnTo>
                          <a:lnTo>
                            <a:pt x="0" y="242316"/>
                          </a:lnTo>
                          <a:lnTo>
                            <a:pt x="9143" y="233172"/>
                          </a:lnTo>
                          <a:lnTo>
                            <a:pt x="1024890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9" behindDoc="1" locked="0" layoutInCell="1" allowOverlap="1">
            <wp:simplePos x="0" y="0"/>
            <wp:positionH relativeFrom="page">
              <wp:posOffset>1220724</wp:posOffset>
            </wp:positionH>
            <wp:positionV relativeFrom="paragraph">
              <wp:posOffset>-450850</wp:posOffset>
            </wp:positionV>
            <wp:extent cx="1034796" cy="242316"/>
            <wp:effectExtent l="0" t="0" r="0" b="0"/>
            <wp:wrapNone/>
            <wp:docPr id="630" name="Freeform 6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4796" cy="242316"/>
                    </a:xfrm>
                    <a:custGeom>
                      <a:rect l="l" t="t" r="r" b="b"/>
                      <a:pathLst>
                        <a:path w="1034796" h="242316">
                          <a:moveTo>
                            <a:pt x="9143" y="233172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1034796" y="0"/>
                          </a:lnTo>
                          <a:lnTo>
                            <a:pt x="1024890" y="9144"/>
                          </a:lnTo>
                          <a:lnTo>
                            <a:pt x="9143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3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-450850</wp:posOffset>
            </wp:positionV>
            <wp:extent cx="3688080" cy="242316"/>
            <wp:effectExtent l="0" t="0" r="0" b="0"/>
            <wp:wrapNone/>
            <wp:docPr id="631" name="Freeform 6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88080" cy="242316"/>
                    </a:xfrm>
                    <a:custGeom>
                      <a:rect l="l" t="t" r="r" b="b"/>
                      <a:pathLst>
                        <a:path w="3688080" h="242316">
                          <a:moveTo>
                            <a:pt x="3678174" y="9144"/>
                          </a:moveTo>
                          <a:lnTo>
                            <a:pt x="3688080" y="0"/>
                          </a:lnTo>
                          <a:lnTo>
                            <a:pt x="3688080" y="242316"/>
                          </a:lnTo>
                          <a:lnTo>
                            <a:pt x="0" y="242316"/>
                          </a:lnTo>
                          <a:lnTo>
                            <a:pt x="9144" y="233172"/>
                          </a:lnTo>
                          <a:lnTo>
                            <a:pt x="3678174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2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-450850</wp:posOffset>
            </wp:positionV>
            <wp:extent cx="3688080" cy="242316"/>
            <wp:effectExtent l="0" t="0" r="0" b="0"/>
            <wp:wrapNone/>
            <wp:docPr id="632" name="Freeform 6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88080" cy="242316"/>
                    </a:xfrm>
                    <a:custGeom>
                      <a:rect l="l" t="t" r="r" b="b"/>
                      <a:pathLst>
                        <a:path w="3688080" h="242316">
                          <a:moveTo>
                            <a:pt x="9144" y="233172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3688080" y="0"/>
                          </a:lnTo>
                          <a:lnTo>
                            <a:pt x="3678174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6" behindDoc="1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-221234</wp:posOffset>
            </wp:positionV>
            <wp:extent cx="5492750" cy="454660"/>
            <wp:effectExtent l="0" t="0" r="0" b="0"/>
            <wp:wrapNone/>
            <wp:docPr id="633" name="Picture 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>
                      <a:picLocks noChangeAspect="0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275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50" w:tblpY="-270"/>
        <w:tblOverlap w:val="never"/>
        "
        <w:tblW w:w="8590" w:type="dxa"/>
        <w:tblLook w:val="04A0" w:firstRow="1" w:lastRow="0" w:firstColumn="1" w:lastColumn="0" w:noHBand="0" w:noVBand="1"/>
      </w:tblPr>
      <w:tblGrid>
        <w:gridCol w:w="1172"/>
        <w:gridCol w:w="1629"/>
        <w:gridCol w:w="5807"/>
      </w:tblGrid>
      <w:tr>
        <w:trPr>
          <w:trHeight w:val="306"/>
        </w:trPr>
        <w:tc>
          <w:tcPr>
            <w:tcW w:w="11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Fuse No.  </w:t>
            </w:r>
          </w:p>
        </w:tc>
        <w:tc>
          <w:tcPr>
            <w:tcW w:w="16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76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Amp Rating  </w:t>
            </w:r>
          </w:p>
        </w:tc>
        <w:tc>
          <w:tcPr>
            <w:tcW w:w="580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998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Circuit Protected  </w:t>
            </w:r>
          </w:p>
        </w:tc>
      </w:tr>
      <w:tr>
        <w:trPr>
          <w:trHeight w:val="362"/>
        </w:trPr>
        <w:tc>
          <w:tcPr>
            <w:tcW w:w="11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S51 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(1)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</w:p>
        </w:tc>
        <w:tc>
          <w:tcPr>
            <w:tcW w:w="16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86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color w:val="000000"/>
                <w:position w:val="5"/>
                <w:sz w:val="24"/>
                <w:szCs w:val="24"/>
              </w:rPr>
              <w:t>20  </w:t>
            </w:r>
          </w:p>
        </w:tc>
        <w:tc>
          <w:tcPr>
            <w:tcW w:w="580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171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color w:val="000000"/>
                <w:position w:val="5"/>
                <w:sz w:val="24"/>
                <w:szCs w:val="24"/>
              </w:rPr>
              <w:t>Brake System Vacuum Pump (Automatic Only)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61"/>
        </w:trPr>
        <w:tc>
          <w:tcPr>
            <w:tcW w:w="11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S329 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(2)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</w:p>
        </w:tc>
        <w:tc>
          <w:tcPr>
            <w:tcW w:w="16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86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color w:val="000000"/>
                <w:position w:val="5"/>
                <w:sz w:val="24"/>
                <w:szCs w:val="24"/>
              </w:rPr>
              <w:t>30  </w:t>
            </w:r>
          </w:p>
        </w:tc>
        <w:tc>
          <w:tcPr>
            <w:tcW w:w="580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910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color w:val="000000"/>
                <w:position w:val="5"/>
                <w:sz w:val="24"/>
                <w:szCs w:val="24"/>
              </w:rPr>
              <w:t>Rear Spoiler Motor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3171"/>
          <w:pgMar w:top="385" w:right="500" w:bottom="332" w:left="500" w:header="708" w:footer="708" w:gutter="0"/>
          <w:docGrid w:linePitch="360"/>
        </w:sectPr>
        <w:spacing w:before="2" w:after="0" w:line="364" w:lineRule="exact"/>
        <w:ind w:left="245" w:right="0" w:firstLine="44"/>
        <w:jc w:val="both"/>
      </w:pPr>
      <w:r/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(1</w:t>
      </w:r>
      <w:r>
        <w:rPr sz="20" baseline="0" dirty="0">
          <w:jc w:val="left"/>
          <w:rFonts w:ascii="Times New Roman" w:hAnsi="Times New Roman" w:cs="Times New Roman"/>
          <w:color w:val="000000"/>
          <w:spacing w:val="60"/>
          <w:sz w:val="20"/>
          <w:szCs w:val="20"/>
        </w:rPr>
        <w:t>)</w:t>
      </w:r>
      <w:r>
        <w:rPr sz="24" baseline="-3" dirty="0">
          <w:jc w:val="left"/>
          <w:rFonts w:ascii="Times New Roman" w:hAnsi="Times New Roman" w:cs="Times New Roman"/>
          <w:color w:val="000000"/>
          <w:position w:val="-3"/>
          <w:sz w:val="24"/>
          <w:szCs w:val="24"/>
        </w:rPr>
        <w:t>Located in left side of engine compartment, within protective housing.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90" w:right="0" w:firstLine="0"/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-314777</wp:posOffset>
            </wp:positionV>
            <wp:extent cx="7772400" cy="8357616"/>
            <wp:effectExtent l="0" t="0" r="0" b="0"/>
            <wp:wrapNone/>
            <wp:docPr id="634" name="Picture 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spect="0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-57220</wp:posOffset>
            </wp:positionV>
            <wp:extent cx="5486400" cy="318515"/>
            <wp:effectExtent l="0" t="0" r="0" b="0"/>
            <wp:wrapNone/>
            <wp:docPr id="635" name="Freeform 6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318515"/>
                    </a:xfrm>
                    <a:custGeom>
                      <a:rect l="l" t="t" r="r" b="b"/>
                      <a:pathLst>
                        <a:path w="5486400" h="318515">
                          <a:moveTo>
                            <a:pt x="5476495" y="0"/>
                          </a:moveTo>
                          <a:lnTo>
                            <a:pt x="5486400" y="0"/>
                          </a:lnTo>
                          <a:lnTo>
                            <a:pt x="5486400" y="318515"/>
                          </a:lnTo>
                          <a:lnTo>
                            <a:pt x="0" y="318515"/>
                          </a:lnTo>
                          <a:lnTo>
                            <a:pt x="9145" y="309372"/>
                          </a:lnTo>
                          <a:lnTo>
                            <a:pt x="5476495" y="3093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-57220</wp:posOffset>
            </wp:positionV>
            <wp:extent cx="9145" cy="318515"/>
            <wp:effectExtent l="0" t="0" r="0" b="0"/>
            <wp:wrapNone/>
            <wp:docPr id="636" name="Freeform 6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5" cy="318515"/>
                    </a:xfrm>
                    <a:custGeom>
                      <a:rect l="l" t="t" r="r" b="b"/>
                      <a:pathLst>
                        <a:path w="9145" h="318515">
                          <a:moveTo>
                            <a:pt x="9145" y="309372"/>
                          </a:moveTo>
                          <a:lnTo>
                            <a:pt x="0" y="318515"/>
                          </a:lnTo>
                          <a:lnTo>
                            <a:pt x="0" y="0"/>
                          </a:lnTo>
                          <a:lnTo>
                            <a:pt x="914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-48077</wp:posOffset>
            </wp:positionV>
            <wp:extent cx="5467350" cy="300229"/>
            <wp:effectExtent l="0" t="0" r="0" b="0"/>
            <wp:wrapNone/>
            <wp:docPr id="637" name="Freeform 6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300229"/>
                    </a:xfrm>
                    <a:custGeom>
                      <a:rect l="l" t="t" r="r" b="b"/>
                      <a:pathLst>
                        <a:path w="5467350" h="300229">
                          <a:moveTo>
                            <a:pt x="5457444" y="0"/>
                          </a:moveTo>
                          <a:lnTo>
                            <a:pt x="5467350" y="0"/>
                          </a:lnTo>
                          <a:lnTo>
                            <a:pt x="5467350" y="300229"/>
                          </a:lnTo>
                          <a:lnTo>
                            <a:pt x="0" y="300229"/>
                          </a:lnTo>
                          <a:lnTo>
                            <a:pt x="9905" y="290322"/>
                          </a:lnTo>
                          <a:lnTo>
                            <a:pt x="5457444" y="29032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-48077</wp:posOffset>
            </wp:positionV>
            <wp:extent cx="9905" cy="300229"/>
            <wp:effectExtent l="0" t="0" r="0" b="0"/>
            <wp:wrapNone/>
            <wp:docPr id="638" name="Freeform 6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5" cy="300229"/>
                    </a:xfrm>
                    <a:custGeom>
                      <a:rect l="l" t="t" r="r" b="b"/>
                      <a:pathLst>
                        <a:path w="9905" h="300229">
                          <a:moveTo>
                            <a:pt x="9905" y="290322"/>
                          </a:moveTo>
                          <a:lnTo>
                            <a:pt x="0" y="300229"/>
                          </a:lnTo>
                          <a:lnTo>
                            <a:pt x="0" y="0"/>
                          </a:lnTo>
                          <a:lnTo>
                            <a:pt x="990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Times New Roman" w:hAnsi="Times New Roman" w:cs="Times New Roman"/>
          <w:color w:val="000000"/>
          <w:sz w:val="20"/>
          <w:szCs w:val="20"/>
        </w:rPr>
        <w:t>(2</w:t>
      </w:r>
      <w:r>
        <w:rPr sz="20" baseline="0" dirty="0">
          <w:jc w:val="left"/>
          <w:rFonts w:ascii="Times New Roman" w:hAnsi="Times New Roman" w:cs="Times New Roman"/>
          <w:color w:val="000000"/>
          <w:spacing w:val="60"/>
          <w:sz w:val="20"/>
          <w:szCs w:val="20"/>
        </w:rPr>
        <w:t>)</w:t>
      </w:r>
      <w:r>
        <w:rPr sz="24" baseline="-3" dirty="0">
          <w:jc w:val="left"/>
          <w:rFonts w:ascii="Times New Roman" w:hAnsi="Times New Roman" w:cs="Times New Roman"/>
          <w:color w:val="000000"/>
          <w:position w:val="-3"/>
          <w:sz w:val="24"/>
          <w:szCs w:val="24"/>
        </w:rPr>
        <w:t>Only equipped on 1.8L GL.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8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30" baseline="0" dirty="0">
          <w:jc w:val="left"/>
          <w:rFonts w:ascii="Arial" w:hAnsi="Arial" w:cs="Arial"/>
          <w:b/>
          <w:bCs/>
          <w:color w:val="000000"/>
          <w:sz w:val="30"/>
          <w:szCs w:val="30"/>
        </w:rPr>
        <w:t>RELAYS  </w:t>
      </w:r>
    </w:p>
    <w:p>
      <w:pPr>
        <w:rPr>
          <w:rFonts w:ascii="Times New Roman" w:hAnsi="Times New Roman" w:cs="Times New Roman"/>
          <w:color w:val="010302"/>
        </w:rPr>
        <w:spacing w:before="163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RELAY PANEL &amp; THIRTEENFOLD AUXILIARY RELAY PANEL  </w:t>
      </w:r>
    </w:p>
    <w:p>
      <w:pPr>
        <w:rPr>
          <w:rFonts w:ascii="Times New Roman" w:hAnsi="Times New Roman" w:cs="Times New Roman"/>
          <w:color w:val="010302"/>
        </w:rPr>
        <w:tabs>
          <w:tab w:val="left" w:pos="1820"/>
        </w:tabs>
        <w:spacing w:before="0" w:after="0" w:line="240" w:lineRule="auto"/>
        <w:ind w:left="290" w:right="0" w:firstLine="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NOTE:	Relay panels are under driver's side of dash, behind trim panel.  </w:t>
      </w:r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215" w:right="2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 ECM power, secondary air injection pump relays and relay for preheating coolant (high and low output)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locations, see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7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,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8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or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. For relay positions, see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10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.   </w:t>
      </w:r>
    </w:p>
    <w:p>
      <w:pPr>
        <w:rPr>
          <w:rFonts w:ascii="Times New Roman" w:hAnsi="Times New Roman" w:cs="Times New Roman"/>
          <w:color w:val="010302"/>
        </w:rPr>
        <w:spacing w:before="219" w:after="0" w:line="267" w:lineRule="exact"/>
        <w:ind w:left="215" w:right="2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Thirteenfold auxiliary relay panel is located above relay panel. For relay number, position number and circuits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protected, see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RELAY IDENTIFICATION (RELAY PANEL)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 </w:t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RELAY IDENTIFICATION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(THIRTEENFOLD AUXILIARY RELAY PANEL)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table.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-723520</wp:posOffset>
            </wp:positionV>
            <wp:extent cx="5372100" cy="3361943"/>
            <wp:effectExtent l="0" t="0" r="0" b="0"/>
            <wp:wrapNone/>
            <wp:docPr id="639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spect="0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-898780</wp:posOffset>
            </wp:positionV>
            <wp:extent cx="5372100" cy="3361943"/>
            <wp:effectExtent l="0" t="0" r="0" b="0"/>
            <wp:wrapNone/>
            <wp:docPr id="640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" name="Picture 639"/>
                    <pic:cNvPicPr>
                      <a:picLocks noChangeAspect="0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-1074040</wp:posOffset>
            </wp:positionV>
            <wp:extent cx="5372100" cy="3361943"/>
            <wp:effectExtent l="0" t="0" r="0" b="0"/>
            <wp:wrapNone/>
            <wp:docPr id="641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" name="Picture 639"/>
                    <pic:cNvPicPr>
                      <a:picLocks noChangeAspect="0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-1249300</wp:posOffset>
            </wp:positionV>
            <wp:extent cx="5372100" cy="3361943"/>
            <wp:effectExtent l="0" t="0" r="0" b="0"/>
            <wp:wrapNone/>
            <wp:docPr id="642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" name="Picture 639"/>
                    <pic:cNvPicPr>
                      <a:picLocks noChangeAspect="0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-1424560</wp:posOffset>
            </wp:positionV>
            <wp:extent cx="5372100" cy="3361943"/>
            <wp:effectExtent l="0" t="0" r="0" b="0"/>
            <wp:wrapNone/>
            <wp:docPr id="643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" name="Picture 639"/>
                    <pic:cNvPicPr>
                      <a:picLocks noChangeAspect="0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-1599820</wp:posOffset>
            </wp:positionV>
            <wp:extent cx="5372100" cy="3361943"/>
            <wp:effectExtent l="0" t="0" r="0" b="0"/>
            <wp:wrapNone/>
            <wp:docPr id="644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" name="Picture 639"/>
                    <pic:cNvPicPr>
                      <a:picLocks noChangeAspect="0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-1775080</wp:posOffset>
            </wp:positionV>
            <wp:extent cx="5372100" cy="3361943"/>
            <wp:effectExtent l="0" t="0" r="0" b="0"/>
            <wp:wrapNone/>
            <wp:docPr id="645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" name="Picture 639"/>
                    <pic:cNvPicPr>
                      <a:picLocks noChangeAspect="0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9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-1950340</wp:posOffset>
            </wp:positionV>
            <wp:extent cx="5372100" cy="3361943"/>
            <wp:effectExtent l="0" t="0" r="0" b="0"/>
            <wp:wrapNone/>
            <wp:docPr id="646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" name="Picture 639"/>
                    <pic:cNvPicPr>
                      <a:picLocks noChangeAspect="0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36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7: Locating ECM Power Supply Relay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3171"/>
          <w:pgMar w:top="475" w:right="500" w:bottom="400" w:left="500" w:header="708" w:footer="708" w:gutter="0"/>
          <w:docGrid w:linePitch="360"/>
        </w:sect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-1212850</wp:posOffset>
            </wp:positionV>
            <wp:extent cx="7772400" cy="8357616"/>
            <wp:effectExtent l="0" t="0" r="0" b="0"/>
            <wp:wrapNone/>
            <wp:docPr id="647" name="Picture 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spect="0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-955294</wp:posOffset>
            </wp:positionV>
            <wp:extent cx="5372100" cy="3265931"/>
            <wp:effectExtent l="0" t="0" r="0" b="0"/>
            <wp:wrapNone/>
            <wp:docPr id="648" name="Picture 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spect="0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26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3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63499</wp:posOffset>
            </wp:positionV>
            <wp:extent cx="5372100" cy="3617213"/>
            <wp:effectExtent l="0" t="0" r="0" b="0"/>
            <wp:wrapNone/>
            <wp:docPr id="649" name="Picture 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spect="0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61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3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-111761</wp:posOffset>
            </wp:positionV>
            <wp:extent cx="5372100" cy="3617213"/>
            <wp:effectExtent l="0" t="0" r="0" b="0"/>
            <wp:wrapNone/>
            <wp:docPr id="650" name="Picture 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" name="Picture 649"/>
                    <pic:cNvPicPr>
                      <a:picLocks noChangeAspect="0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61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215" w:right="5254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8: Locating Secondary Air Injection Pump Relay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3171"/>
          <w:pgMar w:top="500" w:right="500" w:bottom="400" w:left="500" w:header="708" w:footer="708" w:gutter="0"/>
          <w:docGrid w:linePitch="360"/>
        </w:sectPr>
        <w:spacing w:before="0" w:after="0" w:line="265" w:lineRule="exact"/>
        <w:ind w:left="215" w:right="1534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9: Locating Relay For Preheating Coolant (High &amp; Low Heat Output - 1.9L TDI ALH)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-1212850</wp:posOffset>
            </wp:positionV>
            <wp:extent cx="7772400" cy="8357616"/>
            <wp:effectExtent l="0" t="0" r="0" b="0"/>
            <wp:wrapNone/>
            <wp:docPr id="651" name="Picture 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spect="0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-955294</wp:posOffset>
            </wp:positionV>
            <wp:extent cx="5372100" cy="4644389"/>
            <wp:effectExtent l="0" t="0" r="0" b="0"/>
            <wp:wrapNone/>
            <wp:docPr id="652" name="Picture 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spect="0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464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33021</wp:posOffset>
            </wp:positionV>
            <wp:extent cx="5486400" cy="1467612"/>
            <wp:effectExtent l="0" t="0" r="0" b="0"/>
            <wp:wrapNone/>
            <wp:docPr id="653" name="Freeform 6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1467612"/>
                    </a:xfrm>
                    <a:custGeom>
                      <a:rect l="l" t="t" r="r" b="b"/>
                      <a:pathLst>
                        <a:path w="5486400" h="1467612">
                          <a:moveTo>
                            <a:pt x="5476495" y="9144"/>
                          </a:moveTo>
                          <a:lnTo>
                            <a:pt x="5486400" y="0"/>
                          </a:lnTo>
                          <a:lnTo>
                            <a:pt x="5486400" y="1467612"/>
                          </a:lnTo>
                          <a:lnTo>
                            <a:pt x="0" y="1467612"/>
                          </a:lnTo>
                          <a:lnTo>
                            <a:pt x="9145" y="1458468"/>
                          </a:lnTo>
                          <a:lnTo>
                            <a:pt x="5476495" y="145846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33021</wp:posOffset>
            </wp:positionV>
            <wp:extent cx="5486400" cy="1467612"/>
            <wp:effectExtent l="0" t="0" r="0" b="0"/>
            <wp:wrapNone/>
            <wp:docPr id="654" name="Freeform 6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1467612"/>
                    </a:xfrm>
                    <a:custGeom>
                      <a:rect l="l" t="t" r="r" b="b"/>
                      <a:pathLst>
                        <a:path w="5486400" h="1467612">
                          <a:moveTo>
                            <a:pt x="9145" y="1458468"/>
                          </a:moveTo>
                          <a:lnTo>
                            <a:pt x="0" y="1467612"/>
                          </a:lnTo>
                          <a:lnTo>
                            <a:pt x="0" y="0"/>
                          </a:lnTo>
                          <a:lnTo>
                            <a:pt x="5486400" y="0"/>
                          </a:lnTo>
                          <a:lnTo>
                            <a:pt x="5476495" y="9144"/>
                          </a:lnTo>
                          <a:lnTo>
                            <a:pt x="914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42165</wp:posOffset>
            </wp:positionV>
            <wp:extent cx="1414272" cy="207264"/>
            <wp:effectExtent l="0" t="0" r="0" b="0"/>
            <wp:wrapNone/>
            <wp:docPr id="655" name="Freeform 6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4"/>
                    </a:xfrm>
                    <a:custGeom>
                      <a:rect l="l" t="t" r="r" b="b"/>
                      <a:pathLst>
                        <a:path w="1414272" h="207264">
                          <a:moveTo>
                            <a:pt x="1405127" y="9906"/>
                          </a:moveTo>
                          <a:lnTo>
                            <a:pt x="1414272" y="0"/>
                          </a:lnTo>
                          <a:lnTo>
                            <a:pt x="1414272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14051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42165</wp:posOffset>
            </wp:positionV>
            <wp:extent cx="1414272" cy="207264"/>
            <wp:effectExtent l="0" t="0" r="0" b="0"/>
            <wp:wrapNone/>
            <wp:docPr id="656" name="Freeform 6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4"/>
                    </a:xfrm>
                    <a:custGeom>
                      <a:rect l="l" t="t" r="r" b="b"/>
                      <a:pathLst>
                        <a:path w="1414272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414272" y="0"/>
                          </a:lnTo>
                          <a:lnTo>
                            <a:pt x="14051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42165</wp:posOffset>
            </wp:positionV>
            <wp:extent cx="1150620" cy="207264"/>
            <wp:effectExtent l="0" t="0" r="0" b="0"/>
            <wp:wrapNone/>
            <wp:docPr id="657" name="Freeform 6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4"/>
                    </a:xfrm>
                    <a:custGeom>
                      <a:rect l="l" t="t" r="r" b="b"/>
                      <a:pathLst>
                        <a:path w="1150620" h="207264">
                          <a:moveTo>
                            <a:pt x="1140713" y="9906"/>
                          </a:moveTo>
                          <a:lnTo>
                            <a:pt x="1150620" y="0"/>
                          </a:lnTo>
                          <a:lnTo>
                            <a:pt x="1150620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114071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42165</wp:posOffset>
            </wp:positionV>
            <wp:extent cx="1150620" cy="207264"/>
            <wp:effectExtent l="0" t="0" r="0" b="0"/>
            <wp:wrapNone/>
            <wp:docPr id="658" name="Freeform 6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4"/>
                    </a:xfrm>
                    <a:custGeom>
                      <a:rect l="l" t="t" r="r" b="b"/>
                      <a:pathLst>
                        <a:path w="1150620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50620" y="0"/>
                          </a:lnTo>
                          <a:lnTo>
                            <a:pt x="1140713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4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42165</wp:posOffset>
            </wp:positionV>
            <wp:extent cx="2902458" cy="207264"/>
            <wp:effectExtent l="0" t="0" r="0" b="0"/>
            <wp:wrapNone/>
            <wp:docPr id="659" name="Freeform 6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4"/>
                    </a:xfrm>
                    <a:custGeom>
                      <a:rect l="l" t="t" r="r" b="b"/>
                      <a:pathLst>
                        <a:path w="2902458" h="207264">
                          <a:moveTo>
                            <a:pt x="2892552" y="9906"/>
                          </a:moveTo>
                          <a:lnTo>
                            <a:pt x="2902458" y="0"/>
                          </a:lnTo>
                          <a:lnTo>
                            <a:pt x="2902458" y="207264"/>
                          </a:lnTo>
                          <a:lnTo>
                            <a:pt x="0" y="207264"/>
                          </a:lnTo>
                          <a:lnTo>
                            <a:pt x="9143" y="197357"/>
                          </a:lnTo>
                          <a:lnTo>
                            <a:pt x="2892552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42165</wp:posOffset>
            </wp:positionV>
            <wp:extent cx="2902458" cy="207264"/>
            <wp:effectExtent l="0" t="0" r="0" b="0"/>
            <wp:wrapNone/>
            <wp:docPr id="660" name="Freeform 6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4"/>
                    </a:xfrm>
                    <a:custGeom>
                      <a:rect l="l" t="t" r="r" b="b"/>
                      <a:pathLst>
                        <a:path w="2902458" h="207264">
                          <a:moveTo>
                            <a:pt x="9143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906"/>
                          </a:lnTo>
                          <a:lnTo>
                            <a:pt x="9143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u w:val="single"/>
          <w:color w:val="000000"/>
          <w:sz w:val="24"/>
          <w:szCs w:val="24"/>
        </w:rPr>
        <w:t>Fig. 10: Identifying Relay Panel Components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Courtesy of VOLKSWAGEN UNITED STATES, INC.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162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RELAY IDENTIFICATION (RELAY PANEL)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3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-891921</wp:posOffset>
            </wp:positionV>
            <wp:extent cx="2902458" cy="207264"/>
            <wp:effectExtent l="0" t="0" r="0" b="0"/>
            <wp:wrapNone/>
            <wp:docPr id="661" name="Freeform 6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4"/>
                    </a:xfrm>
                    <a:custGeom>
                      <a:rect l="l" t="t" r="r" b="b"/>
                      <a:pathLst>
                        <a:path w="2902458" h="207264">
                          <a:moveTo>
                            <a:pt x="9143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906"/>
                          </a:lnTo>
                          <a:lnTo>
                            <a:pt x="9143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-684657</wp:posOffset>
            </wp:positionV>
            <wp:extent cx="1414272" cy="207264"/>
            <wp:effectExtent l="0" t="0" r="0" b="0"/>
            <wp:wrapNone/>
            <wp:docPr id="662" name="Freeform 6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4"/>
                    </a:xfrm>
                    <a:custGeom>
                      <a:rect l="l" t="t" r="r" b="b"/>
                      <a:pathLst>
                        <a:path w="1414272" h="207264">
                          <a:moveTo>
                            <a:pt x="1405127" y="9143"/>
                          </a:moveTo>
                          <a:lnTo>
                            <a:pt x="1414272" y="0"/>
                          </a:lnTo>
                          <a:lnTo>
                            <a:pt x="1414272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14051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-684657</wp:posOffset>
            </wp:positionV>
            <wp:extent cx="1414272" cy="207264"/>
            <wp:effectExtent l="0" t="0" r="0" b="0"/>
            <wp:wrapNone/>
            <wp:docPr id="663" name="Freeform 6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4"/>
                    </a:xfrm>
                    <a:custGeom>
                      <a:rect l="l" t="t" r="r" b="b"/>
                      <a:pathLst>
                        <a:path w="1414272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414272" y="0"/>
                          </a:lnTo>
                          <a:lnTo>
                            <a:pt x="1405127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0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-684657</wp:posOffset>
            </wp:positionV>
            <wp:extent cx="1150620" cy="207264"/>
            <wp:effectExtent l="0" t="0" r="0" b="0"/>
            <wp:wrapNone/>
            <wp:docPr id="664" name="Freeform 6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4"/>
                    </a:xfrm>
                    <a:custGeom>
                      <a:rect l="l" t="t" r="r" b="b"/>
                      <a:pathLst>
                        <a:path w="1150620" h="207264">
                          <a:moveTo>
                            <a:pt x="1140713" y="9143"/>
                          </a:moveTo>
                          <a:lnTo>
                            <a:pt x="1150620" y="0"/>
                          </a:lnTo>
                          <a:lnTo>
                            <a:pt x="1150620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114071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-684657</wp:posOffset>
            </wp:positionV>
            <wp:extent cx="1150620" cy="207264"/>
            <wp:effectExtent l="0" t="0" r="0" b="0"/>
            <wp:wrapNone/>
            <wp:docPr id="665" name="Freeform 6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4"/>
                    </a:xfrm>
                    <a:custGeom>
                      <a:rect l="l" t="t" r="r" b="b"/>
                      <a:pathLst>
                        <a:path w="1150620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150620" y="0"/>
                          </a:lnTo>
                          <a:lnTo>
                            <a:pt x="1140713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-684657</wp:posOffset>
            </wp:positionV>
            <wp:extent cx="2902458" cy="207264"/>
            <wp:effectExtent l="0" t="0" r="0" b="0"/>
            <wp:wrapNone/>
            <wp:docPr id="666" name="Freeform 6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4"/>
                    </a:xfrm>
                    <a:custGeom>
                      <a:rect l="l" t="t" r="r" b="b"/>
                      <a:pathLst>
                        <a:path w="2902458" h="207264">
                          <a:moveTo>
                            <a:pt x="2892552" y="9143"/>
                          </a:moveTo>
                          <a:lnTo>
                            <a:pt x="2902458" y="0"/>
                          </a:lnTo>
                          <a:lnTo>
                            <a:pt x="2902458" y="207264"/>
                          </a:lnTo>
                          <a:lnTo>
                            <a:pt x="0" y="207264"/>
                          </a:lnTo>
                          <a:lnTo>
                            <a:pt x="9143" y="197357"/>
                          </a:lnTo>
                          <a:lnTo>
                            <a:pt x="2892552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-684657</wp:posOffset>
            </wp:positionV>
            <wp:extent cx="2902458" cy="207264"/>
            <wp:effectExtent l="0" t="0" r="0" b="0"/>
            <wp:wrapNone/>
            <wp:docPr id="667" name="Freeform 6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4"/>
                    </a:xfrm>
                    <a:custGeom>
                      <a:rect l="l" t="t" r="r" b="b"/>
                      <a:pathLst>
                        <a:path w="2902458" h="207264">
                          <a:moveTo>
                            <a:pt x="9143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143"/>
                          </a:lnTo>
                          <a:lnTo>
                            <a:pt x="9143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-477393</wp:posOffset>
            </wp:positionV>
            <wp:extent cx="1414272" cy="206502"/>
            <wp:effectExtent l="0" t="0" r="0" b="0"/>
            <wp:wrapNone/>
            <wp:docPr id="668" name="Freeform 6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6502"/>
                    </a:xfrm>
                    <a:custGeom>
                      <a:rect l="l" t="t" r="r" b="b"/>
                      <a:pathLst>
                        <a:path w="1414272" h="206502">
                          <a:moveTo>
                            <a:pt x="1405127" y="9143"/>
                          </a:moveTo>
                          <a:lnTo>
                            <a:pt x="1414272" y="0"/>
                          </a:lnTo>
                          <a:lnTo>
                            <a:pt x="1414272" y="206502"/>
                          </a:lnTo>
                          <a:lnTo>
                            <a:pt x="0" y="206502"/>
                          </a:lnTo>
                          <a:lnTo>
                            <a:pt x="9905" y="197357"/>
                          </a:lnTo>
                          <a:lnTo>
                            <a:pt x="14051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-477393</wp:posOffset>
            </wp:positionV>
            <wp:extent cx="1414272" cy="206502"/>
            <wp:effectExtent l="0" t="0" r="0" b="0"/>
            <wp:wrapNone/>
            <wp:docPr id="669" name="Freeform 6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6502"/>
                    </a:xfrm>
                    <a:custGeom>
                      <a:rect l="l" t="t" r="r" b="b"/>
                      <a:pathLst>
                        <a:path w="1414272" h="206502">
                          <a:moveTo>
                            <a:pt x="9905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414272" y="0"/>
                          </a:lnTo>
                          <a:lnTo>
                            <a:pt x="1405127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9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-477393</wp:posOffset>
            </wp:positionV>
            <wp:extent cx="1150620" cy="206502"/>
            <wp:effectExtent l="0" t="0" r="0" b="0"/>
            <wp:wrapNone/>
            <wp:docPr id="670" name="Freeform 6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6502"/>
                    </a:xfrm>
                    <a:custGeom>
                      <a:rect l="l" t="t" r="r" b="b"/>
                      <a:pathLst>
                        <a:path w="1150620" h="206502">
                          <a:moveTo>
                            <a:pt x="1140713" y="9143"/>
                          </a:moveTo>
                          <a:lnTo>
                            <a:pt x="1150620" y="0"/>
                          </a:lnTo>
                          <a:lnTo>
                            <a:pt x="1150620" y="206502"/>
                          </a:lnTo>
                          <a:lnTo>
                            <a:pt x="0" y="206502"/>
                          </a:lnTo>
                          <a:lnTo>
                            <a:pt x="9905" y="197357"/>
                          </a:lnTo>
                          <a:lnTo>
                            <a:pt x="114071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-477393</wp:posOffset>
            </wp:positionV>
            <wp:extent cx="1150620" cy="206502"/>
            <wp:effectExtent l="0" t="0" r="0" b="0"/>
            <wp:wrapNone/>
            <wp:docPr id="671" name="Freeform 6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6502"/>
                    </a:xfrm>
                    <a:custGeom>
                      <a:rect l="l" t="t" r="r" b="b"/>
                      <a:pathLst>
                        <a:path w="1150620" h="206502">
                          <a:moveTo>
                            <a:pt x="9905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150620" y="0"/>
                          </a:lnTo>
                          <a:lnTo>
                            <a:pt x="1140713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-477393</wp:posOffset>
            </wp:positionV>
            <wp:extent cx="2902458" cy="206502"/>
            <wp:effectExtent l="0" t="0" r="0" b="0"/>
            <wp:wrapNone/>
            <wp:docPr id="672" name="Freeform 6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6502"/>
                    </a:xfrm>
                    <a:custGeom>
                      <a:rect l="l" t="t" r="r" b="b"/>
                      <a:pathLst>
                        <a:path w="2902458" h="206502">
                          <a:moveTo>
                            <a:pt x="2892552" y="9143"/>
                          </a:moveTo>
                          <a:lnTo>
                            <a:pt x="2902458" y="0"/>
                          </a:lnTo>
                          <a:lnTo>
                            <a:pt x="2902458" y="206502"/>
                          </a:lnTo>
                          <a:lnTo>
                            <a:pt x="0" y="206502"/>
                          </a:lnTo>
                          <a:lnTo>
                            <a:pt x="9143" y="197357"/>
                          </a:lnTo>
                          <a:lnTo>
                            <a:pt x="2892552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-477393</wp:posOffset>
            </wp:positionV>
            <wp:extent cx="2902458" cy="206502"/>
            <wp:effectExtent l="0" t="0" r="0" b="0"/>
            <wp:wrapNone/>
            <wp:docPr id="673" name="Freeform 6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6502"/>
                    </a:xfrm>
                    <a:custGeom>
                      <a:rect l="l" t="t" r="r" b="b"/>
                      <a:pathLst>
                        <a:path w="2902458" h="206502">
                          <a:moveTo>
                            <a:pt x="9143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143"/>
                          </a:lnTo>
                          <a:lnTo>
                            <a:pt x="9143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-270891</wp:posOffset>
            </wp:positionV>
            <wp:extent cx="1414272" cy="207263"/>
            <wp:effectExtent l="0" t="0" r="0" b="0"/>
            <wp:wrapNone/>
            <wp:docPr id="674" name="Freeform 6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3"/>
                    </a:xfrm>
                    <a:custGeom>
                      <a:rect l="l" t="t" r="r" b="b"/>
                      <a:pathLst>
                        <a:path w="1414272" h="207263">
                          <a:moveTo>
                            <a:pt x="1405127" y="9905"/>
                          </a:moveTo>
                          <a:lnTo>
                            <a:pt x="1414272" y="0"/>
                          </a:lnTo>
                          <a:lnTo>
                            <a:pt x="1414272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14051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-270891</wp:posOffset>
            </wp:positionV>
            <wp:extent cx="1414272" cy="207263"/>
            <wp:effectExtent l="0" t="0" r="0" b="0"/>
            <wp:wrapNone/>
            <wp:docPr id="675" name="Freeform 6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3"/>
                    </a:xfrm>
                    <a:custGeom>
                      <a:rect l="l" t="t" r="r" b="b"/>
                      <a:pathLst>
                        <a:path w="1414272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1414272" y="0"/>
                          </a:lnTo>
                          <a:lnTo>
                            <a:pt x="1405127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-270891</wp:posOffset>
            </wp:positionV>
            <wp:extent cx="1150620" cy="207263"/>
            <wp:effectExtent l="0" t="0" r="0" b="0"/>
            <wp:wrapNone/>
            <wp:docPr id="676" name="Freeform 6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3"/>
                    </a:xfrm>
                    <a:custGeom>
                      <a:rect l="l" t="t" r="r" b="b"/>
                      <a:pathLst>
                        <a:path w="1150620" h="207263">
                          <a:moveTo>
                            <a:pt x="1140713" y="9905"/>
                          </a:moveTo>
                          <a:lnTo>
                            <a:pt x="1150620" y="0"/>
                          </a:lnTo>
                          <a:lnTo>
                            <a:pt x="1150620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114071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-270891</wp:posOffset>
            </wp:positionV>
            <wp:extent cx="1150620" cy="207263"/>
            <wp:effectExtent l="0" t="0" r="0" b="0"/>
            <wp:wrapNone/>
            <wp:docPr id="677" name="Freeform 6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3"/>
                    </a:xfrm>
                    <a:custGeom>
                      <a:rect l="l" t="t" r="r" b="b"/>
                      <a:pathLst>
                        <a:path w="1150620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1150620" y="0"/>
                          </a:lnTo>
                          <a:lnTo>
                            <a:pt x="1140713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-270891</wp:posOffset>
            </wp:positionV>
            <wp:extent cx="2902458" cy="207263"/>
            <wp:effectExtent l="0" t="0" r="0" b="0"/>
            <wp:wrapNone/>
            <wp:docPr id="678" name="Freeform 6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3"/>
                    </a:xfrm>
                    <a:custGeom>
                      <a:rect l="l" t="t" r="r" b="b"/>
                      <a:pathLst>
                        <a:path w="2902458" h="207263">
                          <a:moveTo>
                            <a:pt x="2892552" y="9905"/>
                          </a:moveTo>
                          <a:lnTo>
                            <a:pt x="2902458" y="0"/>
                          </a:lnTo>
                          <a:lnTo>
                            <a:pt x="2902458" y="207263"/>
                          </a:lnTo>
                          <a:lnTo>
                            <a:pt x="0" y="207263"/>
                          </a:lnTo>
                          <a:lnTo>
                            <a:pt x="9143" y="197357"/>
                          </a:lnTo>
                          <a:lnTo>
                            <a:pt x="2892552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-270891</wp:posOffset>
            </wp:positionV>
            <wp:extent cx="2902458" cy="207263"/>
            <wp:effectExtent l="0" t="0" r="0" b="0"/>
            <wp:wrapNone/>
            <wp:docPr id="679" name="Freeform 6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3"/>
                    </a:xfrm>
                    <a:custGeom>
                      <a:rect l="l" t="t" r="r" b="b"/>
                      <a:pathLst>
                        <a:path w="2902458" h="207263">
                          <a:moveTo>
                            <a:pt x="9143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905"/>
                          </a:lnTo>
                          <a:lnTo>
                            <a:pt x="9143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-63628</wp:posOffset>
            </wp:positionV>
            <wp:extent cx="1414272" cy="207265"/>
            <wp:effectExtent l="0" t="0" r="0" b="0"/>
            <wp:wrapNone/>
            <wp:docPr id="680" name="Freeform 6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5"/>
                    </a:xfrm>
                    <a:custGeom>
                      <a:rect l="l" t="t" r="r" b="b"/>
                      <a:pathLst>
                        <a:path w="1414272" h="207265">
                          <a:moveTo>
                            <a:pt x="1405127" y="9144"/>
                          </a:moveTo>
                          <a:lnTo>
                            <a:pt x="1414272" y="0"/>
                          </a:lnTo>
                          <a:lnTo>
                            <a:pt x="1414272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4051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-63628</wp:posOffset>
            </wp:positionV>
            <wp:extent cx="1414272" cy="207265"/>
            <wp:effectExtent l="0" t="0" r="0" b="0"/>
            <wp:wrapNone/>
            <wp:docPr id="681" name="Freeform 6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5"/>
                    </a:xfrm>
                    <a:custGeom>
                      <a:rect l="l" t="t" r="r" b="b"/>
                      <a:pathLst>
                        <a:path w="1414272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414272" y="0"/>
                          </a:lnTo>
                          <a:lnTo>
                            <a:pt x="14051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-63628</wp:posOffset>
            </wp:positionV>
            <wp:extent cx="1150620" cy="207265"/>
            <wp:effectExtent l="0" t="0" r="0" b="0"/>
            <wp:wrapNone/>
            <wp:docPr id="682" name="Freeform 6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5"/>
                    </a:xfrm>
                    <a:custGeom>
                      <a:rect l="l" t="t" r="r" b="b"/>
                      <a:pathLst>
                        <a:path w="1150620" h="207265">
                          <a:moveTo>
                            <a:pt x="1140713" y="9144"/>
                          </a:moveTo>
                          <a:lnTo>
                            <a:pt x="1150620" y="0"/>
                          </a:lnTo>
                          <a:lnTo>
                            <a:pt x="1150620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14071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-63628</wp:posOffset>
            </wp:positionV>
            <wp:extent cx="1150620" cy="207265"/>
            <wp:effectExtent l="0" t="0" r="0" b="0"/>
            <wp:wrapNone/>
            <wp:docPr id="683" name="Freeform 6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5"/>
                    </a:xfrm>
                    <a:custGeom>
                      <a:rect l="l" t="t" r="r" b="b"/>
                      <a:pathLst>
                        <a:path w="1150620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150620" y="0"/>
                          </a:lnTo>
                          <a:lnTo>
                            <a:pt x="1140713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-63628</wp:posOffset>
            </wp:positionV>
            <wp:extent cx="2902458" cy="207265"/>
            <wp:effectExtent l="0" t="0" r="0" b="0"/>
            <wp:wrapNone/>
            <wp:docPr id="684" name="Freeform 6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5"/>
                    </a:xfrm>
                    <a:custGeom>
                      <a:rect l="l" t="t" r="r" b="b"/>
                      <a:pathLst>
                        <a:path w="2902458" h="207265">
                          <a:moveTo>
                            <a:pt x="2892552" y="9144"/>
                          </a:moveTo>
                          <a:lnTo>
                            <a:pt x="2902458" y="0"/>
                          </a:lnTo>
                          <a:lnTo>
                            <a:pt x="2902458" y="207265"/>
                          </a:lnTo>
                          <a:lnTo>
                            <a:pt x="0" y="207265"/>
                          </a:lnTo>
                          <a:lnTo>
                            <a:pt x="9143" y="197359"/>
                          </a:lnTo>
                          <a:lnTo>
                            <a:pt x="2892552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-63628</wp:posOffset>
            </wp:positionV>
            <wp:extent cx="2902458" cy="207265"/>
            <wp:effectExtent l="0" t="0" r="0" b="0"/>
            <wp:wrapNone/>
            <wp:docPr id="685" name="Freeform 6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5"/>
                    </a:xfrm>
                    <a:custGeom>
                      <a:rect l="l" t="t" r="r" b="b"/>
                      <a:pathLst>
                        <a:path w="2902458" h="207265">
                          <a:moveTo>
                            <a:pt x="9143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144"/>
                          </a:lnTo>
                          <a:lnTo>
                            <a:pt x="9143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143637</wp:posOffset>
            </wp:positionV>
            <wp:extent cx="1414272" cy="206501"/>
            <wp:effectExtent l="0" t="0" r="0" b="0"/>
            <wp:wrapNone/>
            <wp:docPr id="686" name="Freeform 6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6501"/>
                    </a:xfrm>
                    <a:custGeom>
                      <a:rect l="l" t="t" r="r" b="b"/>
                      <a:pathLst>
                        <a:path w="1414272" h="206501">
                          <a:moveTo>
                            <a:pt x="1405127" y="9144"/>
                          </a:moveTo>
                          <a:lnTo>
                            <a:pt x="1414272" y="0"/>
                          </a:lnTo>
                          <a:lnTo>
                            <a:pt x="1414272" y="206501"/>
                          </a:lnTo>
                          <a:lnTo>
                            <a:pt x="0" y="206501"/>
                          </a:lnTo>
                          <a:lnTo>
                            <a:pt x="9905" y="197357"/>
                          </a:lnTo>
                          <a:lnTo>
                            <a:pt x="1405127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143637</wp:posOffset>
            </wp:positionV>
            <wp:extent cx="1414272" cy="206501"/>
            <wp:effectExtent l="0" t="0" r="0" b="0"/>
            <wp:wrapNone/>
            <wp:docPr id="687" name="Freeform 6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6501"/>
                    </a:xfrm>
                    <a:custGeom>
                      <a:rect l="l" t="t" r="r" b="b"/>
                      <a:pathLst>
                        <a:path w="1414272" h="206501">
                          <a:moveTo>
                            <a:pt x="9905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1414272" y="0"/>
                          </a:lnTo>
                          <a:lnTo>
                            <a:pt x="1405127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6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143637</wp:posOffset>
            </wp:positionV>
            <wp:extent cx="1150620" cy="206501"/>
            <wp:effectExtent l="0" t="0" r="0" b="0"/>
            <wp:wrapNone/>
            <wp:docPr id="688" name="Freeform 6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6501"/>
                    </a:xfrm>
                    <a:custGeom>
                      <a:rect l="l" t="t" r="r" b="b"/>
                      <a:pathLst>
                        <a:path w="1150620" h="206501">
                          <a:moveTo>
                            <a:pt x="1140713" y="9144"/>
                          </a:moveTo>
                          <a:lnTo>
                            <a:pt x="1150620" y="0"/>
                          </a:lnTo>
                          <a:lnTo>
                            <a:pt x="1150620" y="206501"/>
                          </a:lnTo>
                          <a:lnTo>
                            <a:pt x="0" y="206501"/>
                          </a:lnTo>
                          <a:lnTo>
                            <a:pt x="9905" y="197357"/>
                          </a:lnTo>
                          <a:lnTo>
                            <a:pt x="114071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5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143637</wp:posOffset>
            </wp:positionV>
            <wp:extent cx="1150620" cy="206501"/>
            <wp:effectExtent l="0" t="0" r="0" b="0"/>
            <wp:wrapNone/>
            <wp:docPr id="689" name="Freeform 6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6501"/>
                    </a:xfrm>
                    <a:custGeom>
                      <a:rect l="l" t="t" r="r" b="b"/>
                      <a:pathLst>
                        <a:path w="1150620" h="206501">
                          <a:moveTo>
                            <a:pt x="9905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1150620" y="0"/>
                          </a:lnTo>
                          <a:lnTo>
                            <a:pt x="1140713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143637</wp:posOffset>
            </wp:positionV>
            <wp:extent cx="2902458" cy="206501"/>
            <wp:effectExtent l="0" t="0" r="0" b="0"/>
            <wp:wrapNone/>
            <wp:docPr id="690" name="Freeform 6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6501"/>
                    </a:xfrm>
                    <a:custGeom>
                      <a:rect l="l" t="t" r="r" b="b"/>
                      <a:pathLst>
                        <a:path w="2902458" h="206501">
                          <a:moveTo>
                            <a:pt x="2892552" y="9144"/>
                          </a:moveTo>
                          <a:lnTo>
                            <a:pt x="2902458" y="0"/>
                          </a:lnTo>
                          <a:lnTo>
                            <a:pt x="2902458" y="206501"/>
                          </a:lnTo>
                          <a:lnTo>
                            <a:pt x="0" y="206501"/>
                          </a:lnTo>
                          <a:lnTo>
                            <a:pt x="9143" y="197357"/>
                          </a:lnTo>
                          <a:lnTo>
                            <a:pt x="2892552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143637</wp:posOffset>
            </wp:positionV>
            <wp:extent cx="2902458" cy="206501"/>
            <wp:effectExtent l="0" t="0" r="0" b="0"/>
            <wp:wrapNone/>
            <wp:docPr id="691" name="Freeform 6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6501"/>
                    </a:xfrm>
                    <a:custGeom>
                      <a:rect l="l" t="t" r="r" b="b"/>
                      <a:pathLst>
                        <a:path w="2902458" h="206501">
                          <a:moveTo>
                            <a:pt x="9143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144"/>
                          </a:lnTo>
                          <a:lnTo>
                            <a:pt x="9143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35" w:tblpY="-270"/>
        <w:tblOverlap w:val="never"/>
        "
        <w:tblW w:w="8620" w:type="dxa"/>
        <w:tblLook w:val="04A0" w:firstRow="1" w:lastRow="0" w:firstColumn="1" w:lastColumn="0" w:noHBand="0" w:noVBand="1"/>
      </w:tblPr>
      <w:tblGrid>
        <w:gridCol w:w="2241"/>
        <w:gridCol w:w="1812"/>
        <w:gridCol w:w="4586"/>
      </w:tblGrid>
      <w:tr>
        <w:trPr>
          <w:trHeight w:val="320"/>
        </w:trPr>
        <w:tc>
          <w:tcPr>
            <w:tcW w:w="224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Position No.  </w:t>
            </w:r>
          </w:p>
        </w:tc>
        <w:tc>
          <w:tcPr>
            <w:tcW w:w="181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98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Relay No.  </w:t>
            </w:r>
          </w:p>
        </w:tc>
        <w:tc>
          <w:tcPr>
            <w:tcW w:w="458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76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Circuit Protected  </w:t>
            </w:r>
          </w:p>
        </w:tc>
      </w:tr>
      <w:tr>
        <w:trPr>
          <w:trHeight w:val="306"/>
        </w:trPr>
        <w:tc>
          <w:tcPr>
            <w:tcW w:w="224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  </w:t>
            </w:r>
          </w:p>
        </w:tc>
        <w:tc>
          <w:tcPr>
            <w:tcW w:w="181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92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J4  </w:t>
            </w:r>
          </w:p>
        </w:tc>
        <w:tc>
          <w:tcPr>
            <w:tcW w:w="458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52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Dual Horn  </w:t>
            </w:r>
          </w:p>
        </w:tc>
      </w:tr>
      <w:tr>
        <w:trPr>
          <w:trHeight w:val="305"/>
        </w:trPr>
        <w:tc>
          <w:tcPr>
            <w:tcW w:w="224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  </w:t>
            </w:r>
          </w:p>
        </w:tc>
        <w:tc>
          <w:tcPr>
            <w:tcW w:w="181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32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J59  </w:t>
            </w:r>
          </w:p>
        </w:tc>
        <w:tc>
          <w:tcPr>
            <w:tcW w:w="458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00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Load Reduction  </w:t>
            </w:r>
          </w:p>
        </w:tc>
      </w:tr>
      <w:tr>
        <w:trPr>
          <w:trHeight w:val="306"/>
        </w:trPr>
        <w:tc>
          <w:tcPr>
            <w:tcW w:w="224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  </w:t>
            </w:r>
          </w:p>
        </w:tc>
        <w:tc>
          <w:tcPr>
            <w:tcW w:w="181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692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458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62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  </w:t>
            </w:r>
          </w:p>
        </w:tc>
      </w:tr>
      <w:tr>
        <w:trPr>
          <w:trHeight w:val="306"/>
        </w:trPr>
        <w:tc>
          <w:tcPr>
            <w:tcW w:w="224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  </w:t>
            </w:r>
          </w:p>
        </w:tc>
        <w:tc>
          <w:tcPr>
            <w:tcW w:w="181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32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J17  </w:t>
            </w:r>
          </w:p>
        </w:tc>
        <w:tc>
          <w:tcPr>
            <w:tcW w:w="458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493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Fuel Pump  </w:t>
            </w:r>
          </w:p>
        </w:tc>
      </w:tr>
      <w:tr>
        <w:trPr>
          <w:trHeight w:val="305"/>
        </w:trPr>
        <w:tc>
          <w:tcPr>
            <w:tcW w:w="224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  </w:t>
            </w:r>
          </w:p>
        </w:tc>
        <w:tc>
          <w:tcPr>
            <w:tcW w:w="181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32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J31  </w:t>
            </w:r>
          </w:p>
        </w:tc>
        <w:tc>
          <w:tcPr>
            <w:tcW w:w="458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4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Wiper/Washer Intermittent  </w:t>
            </w:r>
          </w:p>
        </w:tc>
      </w:tr>
      <w:tr>
        <w:trPr>
          <w:trHeight w:val="320"/>
        </w:trPr>
        <w:tc>
          <w:tcPr>
            <w:tcW w:w="224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VI  </w:t>
            </w:r>
          </w:p>
        </w:tc>
        <w:tc>
          <w:tcPr>
            <w:tcW w:w="181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732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J31  </w:t>
            </w:r>
          </w:p>
        </w:tc>
        <w:tc>
          <w:tcPr>
            <w:tcW w:w="458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4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Wiper/Washer Intermittent 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174879</wp:posOffset>
            </wp:positionV>
            <wp:extent cx="1414272" cy="207265"/>
            <wp:effectExtent l="0" t="0" r="0" b="0"/>
            <wp:wrapNone/>
            <wp:docPr id="692" name="Freeform 6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5"/>
                    </a:xfrm>
                    <a:custGeom>
                      <a:rect l="l" t="t" r="r" b="b"/>
                      <a:pathLst>
                        <a:path w="1414272" h="207265">
                          <a:moveTo>
                            <a:pt x="1405127" y="9906"/>
                          </a:moveTo>
                          <a:lnTo>
                            <a:pt x="1414272" y="0"/>
                          </a:lnTo>
                          <a:lnTo>
                            <a:pt x="1414272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405127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174879</wp:posOffset>
            </wp:positionV>
            <wp:extent cx="1414272" cy="207265"/>
            <wp:effectExtent l="0" t="0" r="0" b="0"/>
            <wp:wrapNone/>
            <wp:docPr id="693" name="Freeform 6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272" cy="207265"/>
                    </a:xfrm>
                    <a:custGeom>
                      <a:rect l="l" t="t" r="r" b="b"/>
                      <a:pathLst>
                        <a:path w="1414272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414272" y="0"/>
                          </a:lnTo>
                          <a:lnTo>
                            <a:pt x="1405127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5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174879</wp:posOffset>
            </wp:positionV>
            <wp:extent cx="1150620" cy="207265"/>
            <wp:effectExtent l="0" t="0" r="0" b="0"/>
            <wp:wrapNone/>
            <wp:docPr id="694" name="Freeform 6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5"/>
                    </a:xfrm>
                    <a:custGeom>
                      <a:rect l="l" t="t" r="r" b="b"/>
                      <a:pathLst>
                        <a:path w="1150620" h="207265">
                          <a:moveTo>
                            <a:pt x="1140713" y="9906"/>
                          </a:moveTo>
                          <a:lnTo>
                            <a:pt x="1150620" y="0"/>
                          </a:lnTo>
                          <a:lnTo>
                            <a:pt x="1150620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14071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4" behindDoc="1" locked="0" layoutInCell="1" allowOverlap="1">
            <wp:simplePos x="0" y="0"/>
            <wp:positionH relativeFrom="page">
              <wp:posOffset>1890522</wp:posOffset>
            </wp:positionH>
            <wp:positionV relativeFrom="paragraph">
              <wp:posOffset>174879</wp:posOffset>
            </wp:positionV>
            <wp:extent cx="1150620" cy="207265"/>
            <wp:effectExtent l="0" t="0" r="0" b="0"/>
            <wp:wrapNone/>
            <wp:docPr id="695" name="Freeform 6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620" cy="207265"/>
                    </a:xfrm>
                    <a:custGeom>
                      <a:rect l="l" t="t" r="r" b="b"/>
                      <a:pathLst>
                        <a:path w="1150620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150620" y="0"/>
                          </a:lnTo>
                          <a:lnTo>
                            <a:pt x="1140713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174879</wp:posOffset>
            </wp:positionV>
            <wp:extent cx="2902458" cy="207265"/>
            <wp:effectExtent l="0" t="0" r="0" b="0"/>
            <wp:wrapNone/>
            <wp:docPr id="696" name="Freeform 6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5"/>
                    </a:xfrm>
                    <a:custGeom>
                      <a:rect l="l" t="t" r="r" b="b"/>
                      <a:pathLst>
                        <a:path w="2902458" h="207265">
                          <a:moveTo>
                            <a:pt x="2892552" y="9906"/>
                          </a:moveTo>
                          <a:lnTo>
                            <a:pt x="2902458" y="0"/>
                          </a:lnTo>
                          <a:lnTo>
                            <a:pt x="2902458" y="207265"/>
                          </a:lnTo>
                          <a:lnTo>
                            <a:pt x="0" y="207265"/>
                          </a:lnTo>
                          <a:lnTo>
                            <a:pt x="9143" y="197359"/>
                          </a:lnTo>
                          <a:lnTo>
                            <a:pt x="2892552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7" behindDoc="1" locked="0" layoutInCell="1" allowOverlap="1">
            <wp:simplePos x="0" y="0"/>
            <wp:positionH relativeFrom="page">
              <wp:posOffset>3041142</wp:posOffset>
            </wp:positionH>
            <wp:positionV relativeFrom="paragraph">
              <wp:posOffset>174879</wp:posOffset>
            </wp:positionV>
            <wp:extent cx="2902458" cy="207265"/>
            <wp:effectExtent l="0" t="0" r="0" b="0"/>
            <wp:wrapNone/>
            <wp:docPr id="697" name="Freeform 6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2458" cy="207265"/>
                    </a:xfrm>
                    <a:custGeom>
                      <a:rect l="l" t="t" r="r" b="b"/>
                      <a:pathLst>
                        <a:path w="2902458" h="207265">
                          <a:moveTo>
                            <a:pt x="9143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902458" y="0"/>
                          </a:lnTo>
                          <a:lnTo>
                            <a:pt x="2892552" y="9906"/>
                          </a:lnTo>
                          <a:lnTo>
                            <a:pt x="9143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1" behindDoc="1" locked="0" layoutInCell="1" allowOverlap="1">
            <wp:simplePos x="0" y="0"/>
            <wp:positionH relativeFrom="page">
              <wp:posOffset>454405</wp:posOffset>
            </wp:positionH>
            <wp:positionV relativeFrom="paragraph">
              <wp:posOffset>28066</wp:posOffset>
            </wp:positionV>
            <wp:extent cx="5511800" cy="924814"/>
            <wp:effectExtent l="0" t="0" r="0" b="0"/>
            <wp:wrapNone/>
            <wp:docPr id="698" name="Picture 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>
                      <a:picLocks noChangeAspect="0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924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49910</wp:posOffset>
            </wp:positionV>
            <wp:extent cx="1039367" cy="207265"/>
            <wp:effectExtent l="0" t="0" r="0" b="0"/>
            <wp:wrapNone/>
            <wp:docPr id="699" name="Freeform 6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5"/>
                    </a:xfrm>
                    <a:custGeom>
                      <a:rect l="l" t="t" r="r" b="b"/>
                      <a:pathLst>
                        <a:path w="1039367" h="207265">
                          <a:moveTo>
                            <a:pt x="1029461" y="9906"/>
                          </a:moveTo>
                          <a:lnTo>
                            <a:pt x="1039367" y="0"/>
                          </a:lnTo>
                          <a:lnTo>
                            <a:pt x="1039367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1029461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49910</wp:posOffset>
            </wp:positionV>
            <wp:extent cx="1039367" cy="207265"/>
            <wp:effectExtent l="0" t="0" r="0" b="0"/>
            <wp:wrapNone/>
            <wp:docPr id="700" name="Freeform 7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5"/>
                    </a:xfrm>
                    <a:custGeom>
                      <a:rect l="l" t="t" r="r" b="b"/>
                      <a:pathLst>
                        <a:path w="1039367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49910</wp:posOffset>
            </wp:positionV>
            <wp:extent cx="845059" cy="207265"/>
            <wp:effectExtent l="0" t="0" r="0" b="0"/>
            <wp:wrapNone/>
            <wp:docPr id="701" name="Freeform 7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5"/>
                    </a:xfrm>
                    <a:custGeom>
                      <a:rect l="l" t="t" r="r" b="b"/>
                      <a:pathLst>
                        <a:path w="845059" h="207265">
                          <a:moveTo>
                            <a:pt x="835153" y="9906"/>
                          </a:moveTo>
                          <a:lnTo>
                            <a:pt x="845059" y="0"/>
                          </a:lnTo>
                          <a:lnTo>
                            <a:pt x="845059" y="207265"/>
                          </a:lnTo>
                          <a:lnTo>
                            <a:pt x="0" y="207265"/>
                          </a:lnTo>
                          <a:lnTo>
                            <a:pt x="9144" y="197358"/>
                          </a:lnTo>
                          <a:lnTo>
                            <a:pt x="83515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5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49910</wp:posOffset>
            </wp:positionV>
            <wp:extent cx="845059" cy="207265"/>
            <wp:effectExtent l="0" t="0" r="0" b="0"/>
            <wp:wrapNone/>
            <wp:docPr id="702" name="Freeform 7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5"/>
                    </a:xfrm>
                    <a:custGeom>
                      <a:rect l="l" t="t" r="r" b="b"/>
                      <a:pathLst>
                        <a:path w="845059" h="207265">
                          <a:moveTo>
                            <a:pt x="9144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49910</wp:posOffset>
            </wp:positionV>
            <wp:extent cx="3582924" cy="207265"/>
            <wp:effectExtent l="0" t="0" r="0" b="0"/>
            <wp:wrapNone/>
            <wp:docPr id="703" name="Freeform 7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5"/>
                    </a:xfrm>
                    <a:custGeom>
                      <a:rect l="l" t="t" r="r" b="b"/>
                      <a:pathLst>
                        <a:path w="3582924" h="207265">
                          <a:moveTo>
                            <a:pt x="3573018" y="9906"/>
                          </a:moveTo>
                          <a:lnTo>
                            <a:pt x="3582924" y="0"/>
                          </a:lnTo>
                          <a:lnTo>
                            <a:pt x="3582924" y="207265"/>
                          </a:lnTo>
                          <a:lnTo>
                            <a:pt x="0" y="207265"/>
                          </a:lnTo>
                          <a:lnTo>
                            <a:pt x="9144" y="197358"/>
                          </a:lnTo>
                          <a:lnTo>
                            <a:pt x="357301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49910</wp:posOffset>
            </wp:positionV>
            <wp:extent cx="3582924" cy="207265"/>
            <wp:effectExtent l="0" t="0" r="0" b="0"/>
            <wp:wrapNone/>
            <wp:docPr id="704" name="Freeform 7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5"/>
                    </a:xfrm>
                    <a:custGeom>
                      <a:rect l="l" t="t" r="r" b="b"/>
                      <a:pathLst>
                        <a:path w="3582924" h="207265">
                          <a:moveTo>
                            <a:pt x="9144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81915</wp:posOffset>
            </wp:positionV>
            <wp:extent cx="1039367" cy="206501"/>
            <wp:effectExtent l="0" t="0" r="0" b="0"/>
            <wp:wrapNone/>
            <wp:docPr id="705" name="Freeform 7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6501"/>
                    </a:xfrm>
                    <a:custGeom>
                      <a:rect l="l" t="t" r="r" b="b"/>
                      <a:pathLst>
                        <a:path w="1039367" h="206501">
                          <a:moveTo>
                            <a:pt x="1029461" y="9143"/>
                          </a:moveTo>
                          <a:lnTo>
                            <a:pt x="1039367" y="0"/>
                          </a:lnTo>
                          <a:lnTo>
                            <a:pt x="1039367" y="206501"/>
                          </a:lnTo>
                          <a:lnTo>
                            <a:pt x="0" y="206501"/>
                          </a:lnTo>
                          <a:lnTo>
                            <a:pt x="9905" y="197357"/>
                          </a:lnTo>
                          <a:lnTo>
                            <a:pt x="1029461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81915</wp:posOffset>
            </wp:positionV>
            <wp:extent cx="1039367" cy="206501"/>
            <wp:effectExtent l="0" t="0" r="0" b="0"/>
            <wp:wrapNone/>
            <wp:docPr id="706" name="Freeform 7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6501"/>
                    </a:xfrm>
                    <a:custGeom>
                      <a:rect l="l" t="t" r="r" b="b"/>
                      <a:pathLst>
                        <a:path w="1039367" h="206501">
                          <a:moveTo>
                            <a:pt x="9905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81915</wp:posOffset>
            </wp:positionV>
            <wp:extent cx="845059" cy="206501"/>
            <wp:effectExtent l="0" t="0" r="0" b="0"/>
            <wp:wrapNone/>
            <wp:docPr id="707" name="Freeform 7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6501"/>
                    </a:xfrm>
                    <a:custGeom>
                      <a:rect l="l" t="t" r="r" b="b"/>
                      <a:pathLst>
                        <a:path w="845059" h="206501">
                          <a:moveTo>
                            <a:pt x="835153" y="9143"/>
                          </a:moveTo>
                          <a:lnTo>
                            <a:pt x="845059" y="0"/>
                          </a:lnTo>
                          <a:lnTo>
                            <a:pt x="845059" y="206501"/>
                          </a:lnTo>
                          <a:lnTo>
                            <a:pt x="0" y="206501"/>
                          </a:lnTo>
                          <a:lnTo>
                            <a:pt x="9144" y="197357"/>
                          </a:lnTo>
                          <a:lnTo>
                            <a:pt x="83515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81915</wp:posOffset>
            </wp:positionV>
            <wp:extent cx="845059" cy="206501"/>
            <wp:effectExtent l="0" t="0" r="0" b="0"/>
            <wp:wrapNone/>
            <wp:docPr id="708" name="Freeform 7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6501"/>
                    </a:xfrm>
                    <a:custGeom>
                      <a:rect l="l" t="t" r="r" b="b"/>
                      <a:pathLst>
                        <a:path w="845059" h="206501">
                          <a:moveTo>
                            <a:pt x="9144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143"/>
                          </a:lnTo>
                          <a:lnTo>
                            <a:pt x="9144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81915</wp:posOffset>
            </wp:positionV>
            <wp:extent cx="3582924" cy="206501"/>
            <wp:effectExtent l="0" t="0" r="0" b="0"/>
            <wp:wrapNone/>
            <wp:docPr id="709" name="Freeform 7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6501"/>
                    </a:xfrm>
                    <a:custGeom>
                      <a:rect l="l" t="t" r="r" b="b"/>
                      <a:pathLst>
                        <a:path w="3582924" h="206501">
                          <a:moveTo>
                            <a:pt x="3573018" y="9143"/>
                          </a:moveTo>
                          <a:lnTo>
                            <a:pt x="3582924" y="0"/>
                          </a:lnTo>
                          <a:lnTo>
                            <a:pt x="3582924" y="206501"/>
                          </a:lnTo>
                          <a:lnTo>
                            <a:pt x="0" y="206501"/>
                          </a:lnTo>
                          <a:lnTo>
                            <a:pt x="9144" y="197357"/>
                          </a:lnTo>
                          <a:lnTo>
                            <a:pt x="3573018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81915</wp:posOffset>
            </wp:positionV>
            <wp:extent cx="3582924" cy="206501"/>
            <wp:effectExtent l="0" t="0" r="0" b="0"/>
            <wp:wrapNone/>
            <wp:docPr id="710" name="Freeform 7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6501"/>
                    </a:xfrm>
                    <a:custGeom>
                      <a:rect l="l" t="t" r="r" b="b"/>
                      <a:pathLst>
                        <a:path w="3582924" h="206501">
                          <a:moveTo>
                            <a:pt x="9144" y="197357"/>
                          </a:moveTo>
                          <a:lnTo>
                            <a:pt x="0" y="206501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143"/>
                          </a:lnTo>
                          <a:lnTo>
                            <a:pt x="9144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113157</wp:posOffset>
            </wp:positionV>
            <wp:extent cx="1039367" cy="207264"/>
            <wp:effectExtent l="0" t="0" r="0" b="0"/>
            <wp:wrapNone/>
            <wp:docPr id="711" name="Freeform 7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1029461" y="9906"/>
                          </a:moveTo>
                          <a:lnTo>
                            <a:pt x="1039367" y="0"/>
                          </a:lnTo>
                          <a:lnTo>
                            <a:pt x="1039367" y="207264"/>
                          </a:lnTo>
                          <a:lnTo>
                            <a:pt x="0" y="207264"/>
                          </a:lnTo>
                          <a:lnTo>
                            <a:pt x="9905" y="197358"/>
                          </a:lnTo>
                          <a:lnTo>
                            <a:pt x="1029461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113157</wp:posOffset>
            </wp:positionV>
            <wp:extent cx="1039367" cy="207264"/>
            <wp:effectExtent l="0" t="0" r="0" b="0"/>
            <wp:wrapNone/>
            <wp:docPr id="712" name="Freeform 7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9905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113157</wp:posOffset>
            </wp:positionV>
            <wp:extent cx="845059" cy="207264"/>
            <wp:effectExtent l="0" t="0" r="0" b="0"/>
            <wp:wrapNone/>
            <wp:docPr id="713" name="Freeform 7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835153" y="9906"/>
                          </a:moveTo>
                          <a:lnTo>
                            <a:pt x="845059" y="0"/>
                          </a:lnTo>
                          <a:lnTo>
                            <a:pt x="845059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83515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3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113157</wp:posOffset>
            </wp:positionV>
            <wp:extent cx="845059" cy="207264"/>
            <wp:effectExtent l="0" t="0" r="0" b="0"/>
            <wp:wrapNone/>
            <wp:docPr id="714" name="Freeform 7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113157</wp:posOffset>
            </wp:positionV>
            <wp:extent cx="3582924" cy="207264"/>
            <wp:effectExtent l="0" t="0" r="0" b="0"/>
            <wp:wrapNone/>
            <wp:docPr id="715" name="Freeform 7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3573018" y="9906"/>
                          </a:moveTo>
                          <a:lnTo>
                            <a:pt x="3582924" y="0"/>
                          </a:lnTo>
                          <a:lnTo>
                            <a:pt x="3582924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357301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113157</wp:posOffset>
            </wp:positionV>
            <wp:extent cx="3582924" cy="207264"/>
            <wp:effectExtent l="0" t="0" r="0" b="0"/>
            <wp:wrapNone/>
            <wp:docPr id="716" name="Freeform 7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RELAY IDENTIFICATION (THIRTEENFOLD AUXILIARY RELAY PANEL)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-279655</wp:posOffset>
            </wp:positionV>
            <wp:extent cx="1039367" cy="207264"/>
            <wp:effectExtent l="0" t="0" r="0" b="0"/>
            <wp:wrapNone/>
            <wp:docPr id="717" name="Freeform 7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1029461" y="9907"/>
                          </a:moveTo>
                          <a:lnTo>
                            <a:pt x="1039367" y="0"/>
                          </a:lnTo>
                          <a:lnTo>
                            <a:pt x="1039367" y="207264"/>
                          </a:lnTo>
                          <a:lnTo>
                            <a:pt x="0" y="207264"/>
                          </a:lnTo>
                          <a:lnTo>
                            <a:pt x="9905" y="197358"/>
                          </a:lnTo>
                          <a:lnTo>
                            <a:pt x="1029461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-279655</wp:posOffset>
            </wp:positionV>
            <wp:extent cx="1039367" cy="207264"/>
            <wp:effectExtent l="0" t="0" r="0" b="0"/>
            <wp:wrapNone/>
            <wp:docPr id="718" name="Freeform 7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9905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-279655</wp:posOffset>
            </wp:positionV>
            <wp:extent cx="845059" cy="207264"/>
            <wp:effectExtent l="0" t="0" r="0" b="0"/>
            <wp:wrapNone/>
            <wp:docPr id="719" name="Freeform 7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835153" y="9907"/>
                          </a:moveTo>
                          <a:lnTo>
                            <a:pt x="845059" y="0"/>
                          </a:lnTo>
                          <a:lnTo>
                            <a:pt x="845059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83515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-279655</wp:posOffset>
            </wp:positionV>
            <wp:extent cx="845059" cy="207264"/>
            <wp:effectExtent l="0" t="0" r="0" b="0"/>
            <wp:wrapNone/>
            <wp:docPr id="720" name="Freeform 7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-279655</wp:posOffset>
            </wp:positionV>
            <wp:extent cx="3582924" cy="207264"/>
            <wp:effectExtent l="0" t="0" r="0" b="0"/>
            <wp:wrapNone/>
            <wp:docPr id="721" name="Freeform 7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3573018" y="9907"/>
                          </a:moveTo>
                          <a:lnTo>
                            <a:pt x="3582924" y="0"/>
                          </a:lnTo>
                          <a:lnTo>
                            <a:pt x="3582924" y="207264"/>
                          </a:lnTo>
                          <a:lnTo>
                            <a:pt x="0" y="207264"/>
                          </a:lnTo>
                          <a:lnTo>
                            <a:pt x="9144" y="197358"/>
                          </a:lnTo>
                          <a:lnTo>
                            <a:pt x="357301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5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-279655</wp:posOffset>
            </wp:positionV>
            <wp:extent cx="3582924" cy="207264"/>
            <wp:effectExtent l="0" t="0" r="0" b="0"/>
            <wp:wrapNone/>
            <wp:docPr id="722" name="Freeform 7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9144" y="197358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463550</wp:posOffset>
            </wp:positionH>
            <wp:positionV relativeFrom="paragraph">
              <wp:posOffset>-85091</wp:posOffset>
            </wp:positionV>
            <wp:extent cx="5492750" cy="87376"/>
            <wp:effectExtent l="0" t="0" r="0" b="0"/>
            <wp:wrapNone/>
            <wp:docPr id="723" name="Picture 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spect="0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2750" cy="87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50" w:tblpY="-270"/>
        <w:tblOverlap w:val="never"/>
        "
        <w:tblW w:w="8590" w:type="dxa"/>
        <w:tblLook w:val="04A0" w:firstRow="1" w:lastRow="0" w:firstColumn="1" w:lastColumn="0" w:noHBand="0" w:noVBand="1"/>
      </w:tblPr>
      <w:tblGrid>
        <w:gridCol w:w="1636"/>
        <w:gridCol w:w="1330"/>
        <w:gridCol w:w="5642"/>
      </w:tblGrid>
      <w:tr>
        <w:trPr>
          <w:trHeight w:val="306"/>
        </w:trPr>
        <w:tc>
          <w:tcPr>
            <w:tcW w:w="163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Position No.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5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Relay No.  </w:t>
            </w:r>
          </w:p>
        </w:tc>
        <w:tc>
          <w:tcPr>
            <w:tcW w:w="56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833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Circuit Protected  </w:t>
            </w:r>
          </w:p>
        </w:tc>
      </w:tr>
      <w:tr>
        <w:trPr>
          <w:trHeight w:val="305"/>
        </w:trPr>
        <w:tc>
          <w:tcPr>
            <w:tcW w:w="163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56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9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163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56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9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  <w:tr>
        <w:trPr>
          <w:trHeight w:val="306"/>
        </w:trPr>
        <w:tc>
          <w:tcPr>
            <w:tcW w:w="163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564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9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2250" w:h="13171"/>
          <w:pgMar w:top="500" w:right="500" w:bottom="97" w:left="500" w:header="708" w:footer="708" w:gutter="0"/>
          <w:docGrid w:linePitch="360"/>
        </w:sectPr>
      </w:pP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-1158875</wp:posOffset>
            </wp:positionV>
            <wp:extent cx="7772400" cy="8357616"/>
            <wp:effectExtent l="0" t="0" r="0" b="0"/>
            <wp:wrapNone/>
            <wp:docPr id="724" name="Picture 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>
                      <a:picLocks noChangeAspect="0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835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5486400" cy="3469385"/>
            <wp:effectExtent l="0" t="0" r="0" b="0"/>
            <wp:wrapNone/>
            <wp:docPr id="725" name="Freeform 7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3469385"/>
                    </a:xfrm>
                    <a:custGeom>
                      <a:rect l="l" t="t" r="r" b="b"/>
                      <a:pathLst>
                        <a:path w="5486400" h="3469385">
                          <a:moveTo>
                            <a:pt x="5476495" y="0"/>
                          </a:moveTo>
                          <a:lnTo>
                            <a:pt x="5486400" y="0"/>
                          </a:lnTo>
                          <a:lnTo>
                            <a:pt x="5486400" y="3469385"/>
                          </a:lnTo>
                          <a:lnTo>
                            <a:pt x="0" y="3469385"/>
                          </a:lnTo>
                          <a:lnTo>
                            <a:pt x="9145" y="3459479"/>
                          </a:lnTo>
                          <a:lnTo>
                            <a:pt x="5476495" y="345947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8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-901318</wp:posOffset>
            </wp:positionV>
            <wp:extent cx="9145" cy="3469385"/>
            <wp:effectExtent l="0" t="0" r="0" b="0"/>
            <wp:wrapNone/>
            <wp:docPr id="726" name="Freeform 7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5" cy="3469385"/>
                    </a:xfrm>
                    <a:custGeom>
                      <a:rect l="l" t="t" r="r" b="b"/>
                      <a:pathLst>
                        <a:path w="9145" h="3469385">
                          <a:moveTo>
                            <a:pt x="9145" y="3459479"/>
                          </a:moveTo>
                          <a:lnTo>
                            <a:pt x="0" y="3469385"/>
                          </a:lnTo>
                          <a:lnTo>
                            <a:pt x="0" y="0"/>
                          </a:lnTo>
                          <a:lnTo>
                            <a:pt x="914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1039367" cy="207265"/>
            <wp:effectExtent l="0" t="0" r="0" b="0"/>
            <wp:wrapNone/>
            <wp:docPr id="727" name="Freeform 7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5"/>
                    </a:xfrm>
                    <a:custGeom>
                      <a:rect l="l" t="t" r="r" b="b"/>
                      <a:pathLst>
                        <a:path w="1039367" h="207265">
                          <a:moveTo>
                            <a:pt x="1029461" y="0"/>
                          </a:moveTo>
                          <a:lnTo>
                            <a:pt x="1039367" y="0"/>
                          </a:lnTo>
                          <a:lnTo>
                            <a:pt x="1039367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1029461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-892175</wp:posOffset>
            </wp:positionV>
            <wp:extent cx="9905" cy="207265"/>
            <wp:effectExtent l="0" t="0" r="0" b="0"/>
            <wp:wrapNone/>
            <wp:docPr id="728" name="Freeform 7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5" cy="207265"/>
                    </a:xfrm>
                    <a:custGeom>
                      <a:rect l="l" t="t" r="r" b="b"/>
                      <a:pathLst>
                        <a:path w="9905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905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-892175</wp:posOffset>
            </wp:positionV>
            <wp:extent cx="845059" cy="207265"/>
            <wp:effectExtent l="0" t="0" r="0" b="0"/>
            <wp:wrapNone/>
            <wp:docPr id="729" name="Freeform 7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5"/>
                    </a:xfrm>
                    <a:custGeom>
                      <a:rect l="l" t="t" r="r" b="b"/>
                      <a:pathLst>
                        <a:path w="845059" h="207265">
                          <a:moveTo>
                            <a:pt x="835153" y="0"/>
                          </a:moveTo>
                          <a:lnTo>
                            <a:pt x="845059" y="0"/>
                          </a:lnTo>
                          <a:lnTo>
                            <a:pt x="845059" y="207265"/>
                          </a:lnTo>
                          <a:lnTo>
                            <a:pt x="0" y="207265"/>
                          </a:lnTo>
                          <a:lnTo>
                            <a:pt x="9144" y="197358"/>
                          </a:lnTo>
                          <a:lnTo>
                            <a:pt x="83515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-892175</wp:posOffset>
            </wp:positionV>
            <wp:extent cx="9144" cy="207265"/>
            <wp:effectExtent l="0" t="0" r="0" b="0"/>
            <wp:wrapNone/>
            <wp:docPr id="730" name="Freeform 7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4" cy="207265"/>
                    </a:xfrm>
                    <a:custGeom>
                      <a:rect l="l" t="t" r="r" b="b"/>
                      <a:pathLst>
                        <a:path w="9144" h="207265">
                          <a:moveTo>
                            <a:pt x="9144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144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-892175</wp:posOffset>
            </wp:positionV>
            <wp:extent cx="3582924" cy="207265"/>
            <wp:effectExtent l="0" t="0" r="0" b="0"/>
            <wp:wrapNone/>
            <wp:docPr id="731" name="Freeform 7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5"/>
                    </a:xfrm>
                    <a:custGeom>
                      <a:rect l="l" t="t" r="r" b="b"/>
                      <a:pathLst>
                        <a:path w="3582924" h="207265">
                          <a:moveTo>
                            <a:pt x="3573018" y="0"/>
                          </a:moveTo>
                          <a:lnTo>
                            <a:pt x="3582924" y="0"/>
                          </a:lnTo>
                          <a:lnTo>
                            <a:pt x="3582924" y="207265"/>
                          </a:lnTo>
                          <a:lnTo>
                            <a:pt x="0" y="207265"/>
                          </a:lnTo>
                          <a:lnTo>
                            <a:pt x="9144" y="197358"/>
                          </a:lnTo>
                          <a:lnTo>
                            <a:pt x="357301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6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-892175</wp:posOffset>
            </wp:positionV>
            <wp:extent cx="9144" cy="207265"/>
            <wp:effectExtent l="0" t="0" r="0" b="0"/>
            <wp:wrapNone/>
            <wp:docPr id="732" name="Freeform 7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4" cy="207265"/>
                    </a:xfrm>
                    <a:custGeom>
                      <a:rect l="l" t="t" r="r" b="b"/>
                      <a:pathLst>
                        <a:path w="9144" h="207265">
                          <a:moveTo>
                            <a:pt x="9144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9144" y="0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-684910</wp:posOffset>
            </wp:positionV>
            <wp:extent cx="1039367" cy="206502"/>
            <wp:effectExtent l="0" t="0" r="0" b="0"/>
            <wp:wrapNone/>
            <wp:docPr id="733" name="Freeform 7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6502"/>
                    </a:xfrm>
                    <a:custGeom>
                      <a:rect l="l" t="t" r="r" b="b"/>
                      <a:pathLst>
                        <a:path w="1039367" h="206502">
                          <a:moveTo>
                            <a:pt x="1029461" y="9143"/>
                          </a:moveTo>
                          <a:lnTo>
                            <a:pt x="1039367" y="0"/>
                          </a:lnTo>
                          <a:lnTo>
                            <a:pt x="1039367" y="206502"/>
                          </a:lnTo>
                          <a:lnTo>
                            <a:pt x="0" y="206502"/>
                          </a:lnTo>
                          <a:lnTo>
                            <a:pt x="9905" y="197357"/>
                          </a:lnTo>
                          <a:lnTo>
                            <a:pt x="1029461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-684910</wp:posOffset>
            </wp:positionV>
            <wp:extent cx="1039367" cy="206502"/>
            <wp:effectExtent l="0" t="0" r="0" b="0"/>
            <wp:wrapNone/>
            <wp:docPr id="734" name="Freeform 7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6502"/>
                    </a:xfrm>
                    <a:custGeom>
                      <a:rect l="l" t="t" r="r" b="b"/>
                      <a:pathLst>
                        <a:path w="1039367" h="206502">
                          <a:moveTo>
                            <a:pt x="9905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-684910</wp:posOffset>
            </wp:positionV>
            <wp:extent cx="845059" cy="206502"/>
            <wp:effectExtent l="0" t="0" r="0" b="0"/>
            <wp:wrapNone/>
            <wp:docPr id="735" name="Freeform 7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6502"/>
                    </a:xfrm>
                    <a:custGeom>
                      <a:rect l="l" t="t" r="r" b="b"/>
                      <a:pathLst>
                        <a:path w="845059" h="206502">
                          <a:moveTo>
                            <a:pt x="835153" y="9143"/>
                          </a:moveTo>
                          <a:lnTo>
                            <a:pt x="845059" y="0"/>
                          </a:lnTo>
                          <a:lnTo>
                            <a:pt x="845059" y="206502"/>
                          </a:lnTo>
                          <a:lnTo>
                            <a:pt x="0" y="206502"/>
                          </a:lnTo>
                          <a:lnTo>
                            <a:pt x="9144" y="197357"/>
                          </a:lnTo>
                          <a:lnTo>
                            <a:pt x="83515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-684910</wp:posOffset>
            </wp:positionV>
            <wp:extent cx="845059" cy="206502"/>
            <wp:effectExtent l="0" t="0" r="0" b="0"/>
            <wp:wrapNone/>
            <wp:docPr id="736" name="Freeform 7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6502"/>
                    </a:xfrm>
                    <a:custGeom>
                      <a:rect l="l" t="t" r="r" b="b"/>
                      <a:pathLst>
                        <a:path w="845059" h="206502">
                          <a:moveTo>
                            <a:pt x="9144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143"/>
                          </a:lnTo>
                          <a:lnTo>
                            <a:pt x="9144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-684910</wp:posOffset>
            </wp:positionV>
            <wp:extent cx="3582924" cy="206502"/>
            <wp:effectExtent l="0" t="0" r="0" b="0"/>
            <wp:wrapNone/>
            <wp:docPr id="737" name="Freeform 7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6502"/>
                    </a:xfrm>
                    <a:custGeom>
                      <a:rect l="l" t="t" r="r" b="b"/>
                      <a:pathLst>
                        <a:path w="3582924" h="206502">
                          <a:moveTo>
                            <a:pt x="3573018" y="9143"/>
                          </a:moveTo>
                          <a:lnTo>
                            <a:pt x="3582924" y="0"/>
                          </a:lnTo>
                          <a:lnTo>
                            <a:pt x="3582924" y="206502"/>
                          </a:lnTo>
                          <a:lnTo>
                            <a:pt x="0" y="206502"/>
                          </a:lnTo>
                          <a:lnTo>
                            <a:pt x="9144" y="197357"/>
                          </a:lnTo>
                          <a:lnTo>
                            <a:pt x="3573018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-684910</wp:posOffset>
            </wp:positionV>
            <wp:extent cx="3582924" cy="206502"/>
            <wp:effectExtent l="0" t="0" r="0" b="0"/>
            <wp:wrapNone/>
            <wp:docPr id="738" name="Freeform 7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6502"/>
                    </a:xfrm>
                    <a:custGeom>
                      <a:rect l="l" t="t" r="r" b="b"/>
                      <a:pathLst>
                        <a:path w="3582924" h="206502">
                          <a:moveTo>
                            <a:pt x="9144" y="197357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143"/>
                          </a:lnTo>
                          <a:lnTo>
                            <a:pt x="9144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-478408</wp:posOffset>
            </wp:positionV>
            <wp:extent cx="1039367" cy="207264"/>
            <wp:effectExtent l="0" t="0" r="0" b="0"/>
            <wp:wrapNone/>
            <wp:docPr id="739" name="Freeform 7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1029461" y="9905"/>
                          </a:moveTo>
                          <a:lnTo>
                            <a:pt x="1039367" y="0"/>
                          </a:lnTo>
                          <a:lnTo>
                            <a:pt x="1039367" y="207264"/>
                          </a:lnTo>
                          <a:lnTo>
                            <a:pt x="0" y="207264"/>
                          </a:lnTo>
                          <a:lnTo>
                            <a:pt x="9905" y="197357"/>
                          </a:lnTo>
                          <a:lnTo>
                            <a:pt x="1029461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-478408</wp:posOffset>
            </wp:positionV>
            <wp:extent cx="1039367" cy="207264"/>
            <wp:effectExtent l="0" t="0" r="0" b="0"/>
            <wp:wrapNone/>
            <wp:docPr id="740" name="Freeform 7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9905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-478408</wp:posOffset>
            </wp:positionV>
            <wp:extent cx="845059" cy="207264"/>
            <wp:effectExtent l="0" t="0" r="0" b="0"/>
            <wp:wrapNone/>
            <wp:docPr id="741" name="Freeform 7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835153" y="9905"/>
                          </a:moveTo>
                          <a:lnTo>
                            <a:pt x="845059" y="0"/>
                          </a:lnTo>
                          <a:lnTo>
                            <a:pt x="845059" y="207264"/>
                          </a:lnTo>
                          <a:lnTo>
                            <a:pt x="0" y="207264"/>
                          </a:lnTo>
                          <a:lnTo>
                            <a:pt x="9144" y="197357"/>
                          </a:lnTo>
                          <a:lnTo>
                            <a:pt x="835153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-478408</wp:posOffset>
            </wp:positionV>
            <wp:extent cx="845059" cy="207264"/>
            <wp:effectExtent l="0" t="0" r="0" b="0"/>
            <wp:wrapNone/>
            <wp:docPr id="742" name="Freeform 7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9144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-478408</wp:posOffset>
            </wp:positionV>
            <wp:extent cx="3582924" cy="207264"/>
            <wp:effectExtent l="0" t="0" r="0" b="0"/>
            <wp:wrapNone/>
            <wp:docPr id="743" name="Freeform 7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3573018" y="9905"/>
                          </a:moveTo>
                          <a:lnTo>
                            <a:pt x="3582924" y="0"/>
                          </a:lnTo>
                          <a:lnTo>
                            <a:pt x="3582924" y="207264"/>
                          </a:lnTo>
                          <a:lnTo>
                            <a:pt x="0" y="207264"/>
                          </a:lnTo>
                          <a:lnTo>
                            <a:pt x="9144" y="197357"/>
                          </a:lnTo>
                          <a:lnTo>
                            <a:pt x="3573018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-478408</wp:posOffset>
            </wp:positionV>
            <wp:extent cx="3582924" cy="207264"/>
            <wp:effectExtent l="0" t="0" r="0" b="0"/>
            <wp:wrapNone/>
            <wp:docPr id="744" name="Freeform 7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9144" y="197357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-271144</wp:posOffset>
            </wp:positionV>
            <wp:extent cx="1039367" cy="207263"/>
            <wp:effectExtent l="0" t="0" r="0" b="0"/>
            <wp:wrapNone/>
            <wp:docPr id="745" name="Freeform 7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3"/>
                    </a:xfrm>
                    <a:custGeom>
                      <a:rect l="l" t="t" r="r" b="b"/>
                      <a:pathLst>
                        <a:path w="1039367" h="207263">
                          <a:moveTo>
                            <a:pt x="1029461" y="9905"/>
                          </a:moveTo>
                          <a:lnTo>
                            <a:pt x="1039367" y="0"/>
                          </a:lnTo>
                          <a:lnTo>
                            <a:pt x="1039367" y="207263"/>
                          </a:lnTo>
                          <a:lnTo>
                            <a:pt x="0" y="207263"/>
                          </a:lnTo>
                          <a:lnTo>
                            <a:pt x="9905" y="197358"/>
                          </a:lnTo>
                          <a:lnTo>
                            <a:pt x="1029461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-271144</wp:posOffset>
            </wp:positionV>
            <wp:extent cx="1039367" cy="207263"/>
            <wp:effectExtent l="0" t="0" r="0" b="0"/>
            <wp:wrapNone/>
            <wp:docPr id="746" name="Freeform 7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3"/>
                    </a:xfrm>
                    <a:custGeom>
                      <a:rect l="l" t="t" r="r" b="b"/>
                      <a:pathLst>
                        <a:path w="1039367" h="207263">
                          <a:moveTo>
                            <a:pt x="9905" y="197358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-271144</wp:posOffset>
            </wp:positionV>
            <wp:extent cx="845059" cy="207263"/>
            <wp:effectExtent l="0" t="0" r="0" b="0"/>
            <wp:wrapNone/>
            <wp:docPr id="747" name="Freeform 7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3"/>
                    </a:xfrm>
                    <a:custGeom>
                      <a:rect l="l" t="t" r="r" b="b"/>
                      <a:pathLst>
                        <a:path w="845059" h="207263">
                          <a:moveTo>
                            <a:pt x="835153" y="9905"/>
                          </a:moveTo>
                          <a:lnTo>
                            <a:pt x="845059" y="0"/>
                          </a:lnTo>
                          <a:lnTo>
                            <a:pt x="845059" y="207263"/>
                          </a:lnTo>
                          <a:lnTo>
                            <a:pt x="0" y="207263"/>
                          </a:lnTo>
                          <a:lnTo>
                            <a:pt x="9144" y="197358"/>
                          </a:lnTo>
                          <a:lnTo>
                            <a:pt x="835153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-271144</wp:posOffset>
            </wp:positionV>
            <wp:extent cx="845059" cy="207263"/>
            <wp:effectExtent l="0" t="0" r="0" b="0"/>
            <wp:wrapNone/>
            <wp:docPr id="748" name="Freeform 7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3"/>
                    </a:xfrm>
                    <a:custGeom>
                      <a:rect l="l" t="t" r="r" b="b"/>
                      <a:pathLst>
                        <a:path w="845059" h="207263">
                          <a:moveTo>
                            <a:pt x="9144" y="197358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-271144</wp:posOffset>
            </wp:positionV>
            <wp:extent cx="3582924" cy="207263"/>
            <wp:effectExtent l="0" t="0" r="0" b="0"/>
            <wp:wrapNone/>
            <wp:docPr id="749" name="Freeform 7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3"/>
                    </a:xfrm>
                    <a:custGeom>
                      <a:rect l="l" t="t" r="r" b="b"/>
                      <a:pathLst>
                        <a:path w="3582924" h="207263">
                          <a:moveTo>
                            <a:pt x="3573018" y="9905"/>
                          </a:moveTo>
                          <a:lnTo>
                            <a:pt x="3582924" y="0"/>
                          </a:lnTo>
                          <a:lnTo>
                            <a:pt x="3582924" y="207263"/>
                          </a:lnTo>
                          <a:lnTo>
                            <a:pt x="0" y="207263"/>
                          </a:lnTo>
                          <a:lnTo>
                            <a:pt x="9144" y="197358"/>
                          </a:lnTo>
                          <a:lnTo>
                            <a:pt x="3573018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-271144</wp:posOffset>
            </wp:positionV>
            <wp:extent cx="3582924" cy="207263"/>
            <wp:effectExtent l="0" t="0" r="0" b="0"/>
            <wp:wrapNone/>
            <wp:docPr id="750" name="Freeform 7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3"/>
                    </a:xfrm>
                    <a:custGeom>
                      <a:rect l="l" t="t" r="r" b="b"/>
                      <a:pathLst>
                        <a:path w="3582924" h="207263">
                          <a:moveTo>
                            <a:pt x="9144" y="197358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-63881</wp:posOffset>
            </wp:positionV>
            <wp:extent cx="1039367" cy="242316"/>
            <wp:effectExtent l="0" t="0" r="0" b="0"/>
            <wp:wrapNone/>
            <wp:docPr id="751" name="Freeform 7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42316"/>
                    </a:xfrm>
                    <a:custGeom>
                      <a:rect l="l" t="t" r="r" b="b"/>
                      <a:pathLst>
                        <a:path w="1039367" h="242316">
                          <a:moveTo>
                            <a:pt x="1029461" y="9145"/>
                          </a:moveTo>
                          <a:lnTo>
                            <a:pt x="1039367" y="0"/>
                          </a:lnTo>
                          <a:lnTo>
                            <a:pt x="1039367" y="242316"/>
                          </a:lnTo>
                          <a:lnTo>
                            <a:pt x="0" y="242316"/>
                          </a:lnTo>
                          <a:lnTo>
                            <a:pt x="9905" y="233173"/>
                          </a:lnTo>
                          <a:lnTo>
                            <a:pt x="1029461" y="23317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-63881</wp:posOffset>
            </wp:positionV>
            <wp:extent cx="1039367" cy="242316"/>
            <wp:effectExtent l="0" t="0" r="0" b="0"/>
            <wp:wrapNone/>
            <wp:docPr id="752" name="Freeform 7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42316"/>
                    </a:xfrm>
                    <a:custGeom>
                      <a:rect l="l" t="t" r="r" b="b"/>
                      <a:pathLst>
                        <a:path w="1039367" h="242316">
                          <a:moveTo>
                            <a:pt x="9905" y="233173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-63881</wp:posOffset>
            </wp:positionV>
            <wp:extent cx="845059" cy="242316"/>
            <wp:effectExtent l="0" t="0" r="0" b="0"/>
            <wp:wrapNone/>
            <wp:docPr id="753" name="Freeform 7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42316"/>
                    </a:xfrm>
                    <a:custGeom>
                      <a:rect l="l" t="t" r="r" b="b"/>
                      <a:pathLst>
                        <a:path w="845059" h="242316">
                          <a:moveTo>
                            <a:pt x="835153" y="9145"/>
                          </a:moveTo>
                          <a:lnTo>
                            <a:pt x="845059" y="0"/>
                          </a:lnTo>
                          <a:lnTo>
                            <a:pt x="845059" y="242316"/>
                          </a:lnTo>
                          <a:lnTo>
                            <a:pt x="0" y="242316"/>
                          </a:lnTo>
                          <a:lnTo>
                            <a:pt x="9144" y="233173"/>
                          </a:lnTo>
                          <a:lnTo>
                            <a:pt x="835153" y="23317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9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-63881</wp:posOffset>
            </wp:positionV>
            <wp:extent cx="845059" cy="242316"/>
            <wp:effectExtent l="0" t="0" r="0" b="0"/>
            <wp:wrapNone/>
            <wp:docPr id="754" name="Freeform 7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42316"/>
                    </a:xfrm>
                    <a:custGeom>
                      <a:rect l="l" t="t" r="r" b="b"/>
                      <a:pathLst>
                        <a:path w="845059" h="242316">
                          <a:moveTo>
                            <a:pt x="9144" y="233173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3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-63881</wp:posOffset>
            </wp:positionV>
            <wp:extent cx="3582924" cy="242316"/>
            <wp:effectExtent l="0" t="0" r="0" b="0"/>
            <wp:wrapNone/>
            <wp:docPr id="755" name="Freeform 7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2316"/>
                    </a:xfrm>
                    <a:custGeom>
                      <a:rect l="l" t="t" r="r" b="b"/>
                      <a:pathLst>
                        <a:path w="3582924" h="242316">
                          <a:moveTo>
                            <a:pt x="3573018" y="9145"/>
                          </a:moveTo>
                          <a:lnTo>
                            <a:pt x="3582924" y="0"/>
                          </a:lnTo>
                          <a:lnTo>
                            <a:pt x="3582924" y="242316"/>
                          </a:lnTo>
                          <a:lnTo>
                            <a:pt x="0" y="242316"/>
                          </a:lnTo>
                          <a:lnTo>
                            <a:pt x="9144" y="233173"/>
                          </a:lnTo>
                          <a:lnTo>
                            <a:pt x="3573018" y="23317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2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-63881</wp:posOffset>
            </wp:positionV>
            <wp:extent cx="3582924" cy="242316"/>
            <wp:effectExtent l="0" t="0" r="0" b="0"/>
            <wp:wrapNone/>
            <wp:docPr id="756" name="Freeform 7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2316"/>
                    </a:xfrm>
                    <a:custGeom>
                      <a:rect l="l" t="t" r="r" b="b"/>
                      <a:pathLst>
                        <a:path w="3582924" h="242316">
                          <a:moveTo>
                            <a:pt x="9144" y="233173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35" w:tblpY="-270"/>
        <w:tblOverlap w:val="never"/>
        "
        <w:tblW w:w="8620" w:type="dxa"/>
        <w:tblLook w:val="04A0" w:firstRow="1" w:lastRow="0" w:firstColumn="1" w:lastColumn="0" w:noHBand="0" w:noVBand="1"/>
      </w:tblPr>
      <w:tblGrid>
        <w:gridCol w:w="1651"/>
        <w:gridCol w:w="1330"/>
        <w:gridCol w:w="5657"/>
      </w:tblGrid>
      <w:tr>
        <w:trPr>
          <w:trHeight w:val="330"/>
        </w:trPr>
        <w:tc>
          <w:tcPr>
            <w:tcW w:w="1651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  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3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J434  </w:t>
            </w:r>
          </w:p>
        </w:tc>
        <w:tc>
          <w:tcPr>
            <w:tcW w:w="5657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225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Lock Relay For Starter (Clutch Pedal Switch)  </w:t>
            </w:r>
          </w:p>
        </w:tc>
      </w:tr>
      <w:tr>
        <w:trPr>
          <w:trHeight w:val="305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9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  </w:t>
            </w:r>
          </w:p>
        </w:tc>
      </w:tr>
      <w:tr>
        <w:trPr>
          <w:trHeight w:val="306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9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  </w:t>
            </w:r>
          </w:p>
        </w:tc>
      </w:tr>
      <w:tr>
        <w:trPr>
          <w:trHeight w:val="306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9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J89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966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Daytime Running Light Change-Over  </w:t>
            </w:r>
          </w:p>
        </w:tc>
      </w:tr>
      <w:tr>
        <w:trPr>
          <w:trHeight w:val="361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5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8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5" w:after="0" w:line="240" w:lineRule="auto"/>
              <w:ind w:left="0" w:right="0" w:firstLine="49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J99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5" w:after="0" w:line="240" w:lineRule="auto"/>
              <w:ind w:left="0" w:right="0" w:firstLine="3094"/>
              <w:jc w:val="both"/>
            </w:pPr>
            <w:r>
              <w:rPr sz="20" baseline="3" dirty="0">
                <w:jc w:val="left"/>
                <w:rFonts w:ascii="Times New Roman" w:hAnsi="Times New Roman" w:cs="Times New Roman"/>
                <w:color w:val="000000"/>
                <w:position w:val="3"/>
                <w:sz w:val="20"/>
                <w:szCs w:val="20"/>
              </w:rPr>
              <w:t>(1</w:t>
            </w:r>
            <w:r>
              <w:rPr sz="20" baseline="3" dirty="0">
                <w:jc w:val="left"/>
                <w:rFonts w:ascii="Times New Roman" w:hAnsi="Times New Roman" w:cs="Times New Roman"/>
                <w:color w:val="000000"/>
                <w:spacing w:val="60"/>
                <w:position w:val="3"/>
                <w:sz w:val="20"/>
                <w:szCs w:val="20"/>
              </w:rPr>
              <w:t>)</w:t>
            </w:r>
            <w:r>
              <w:rPr sz="24" baseline="-5" dirty="0">
                <w:jc w:val="left"/>
                <w:rFonts w:ascii="Times New Roman" w:hAnsi="Times New Roman" w:cs="Times New Roman"/>
                <w:color w:val="000000"/>
                <w:position w:val="-5"/>
                <w:sz w:val="24"/>
                <w:szCs w:val="24"/>
              </w:rPr>
              <w:t>Heated Exterior Mirror  </w:t>
            </w:r>
          </w:p>
        </w:tc>
      </w:tr>
      <w:tr>
        <w:trPr>
          <w:trHeight w:val="306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9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9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  </w:t>
            </w:r>
          </w:p>
        </w:tc>
      </w:tr>
      <w:tr>
        <w:trPr>
          <w:trHeight w:val="306"/>
        </w:trPr>
        <w:tc>
          <w:tcPr>
            <w:tcW w:w="864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</w:p>
        </w:tc>
      </w:tr>
      <w:tr>
        <w:trPr>
          <w:trHeight w:val="361"/>
        </w:trPr>
        <w:tc>
          <w:tcPr>
            <w:tcW w:w="298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25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J52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285"/>
              <w:jc w:val="both"/>
            </w:pPr>
            <w:r>
              <w:rPr sz="20" baseline="3" dirty="0">
                <w:jc w:val="left"/>
                <w:rFonts w:ascii="Times New Roman" w:hAnsi="Times New Roman" w:cs="Times New Roman"/>
                <w:color w:val="000000"/>
                <w:position w:val="3"/>
                <w:sz w:val="20"/>
                <w:szCs w:val="20"/>
              </w:rPr>
              <w:t>(2</w:t>
            </w:r>
            <w:r>
              <w:rPr sz="20" baseline="3" dirty="0">
                <w:jc w:val="left"/>
                <w:rFonts w:ascii="Times New Roman" w:hAnsi="Times New Roman" w:cs="Times New Roman"/>
                <w:color w:val="000000"/>
                <w:spacing w:val="60"/>
                <w:position w:val="3"/>
                <w:sz w:val="20"/>
                <w:szCs w:val="20"/>
              </w:rPr>
              <w:t>)</w:t>
            </w:r>
            <w:r>
              <w:rPr sz="24" baseline="-5" dirty="0">
                <w:jc w:val="left"/>
                <w:rFonts w:ascii="Times New Roman" w:hAnsi="Times New Roman" w:cs="Times New Roman"/>
                <w:color w:val="000000"/>
                <w:position w:val="-5"/>
                <w:sz w:val="24"/>
                <w:szCs w:val="24"/>
              </w:rPr>
              <w:t>Glow Plug  </w:t>
            </w:r>
          </w:p>
        </w:tc>
      </w:tr>
      <w:tr>
        <w:trPr>
          <w:trHeight w:val="362"/>
        </w:trPr>
        <w:tc>
          <w:tcPr>
            <w:tcW w:w="298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254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J135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105"/>
              <w:jc w:val="both"/>
            </w:pPr>
            <w:r>
              <w:rPr sz="20" baseline="3" dirty="0">
                <w:jc w:val="left"/>
                <w:rFonts w:ascii="Times New Roman" w:hAnsi="Times New Roman" w:cs="Times New Roman"/>
                <w:color w:val="000000"/>
                <w:position w:val="3"/>
                <w:sz w:val="20"/>
                <w:szCs w:val="20"/>
              </w:rPr>
              <w:t>(3</w:t>
            </w:r>
            <w:r>
              <w:rPr sz="20" baseline="3" dirty="0">
                <w:jc w:val="left"/>
                <w:rFonts w:ascii="Times New Roman" w:hAnsi="Times New Roman" w:cs="Times New Roman"/>
                <w:color w:val="000000"/>
                <w:spacing w:val="62"/>
                <w:position w:val="3"/>
                <w:sz w:val="20"/>
                <w:szCs w:val="20"/>
              </w:rPr>
              <w:t>)</w:t>
            </w:r>
            <w:r>
              <w:rPr sz="24" baseline="-5" dirty="0">
                <w:jc w:val="left"/>
                <w:rFonts w:ascii="Times New Roman" w:hAnsi="Times New Roman" w:cs="Times New Roman"/>
                <w:color w:val="000000"/>
                <w:position w:val="-5"/>
                <w:sz w:val="24"/>
                <w:szCs w:val="24"/>
              </w:rPr>
              <w:t>Third Speed Coolant Fan Control  </w:t>
            </w:r>
          </w:p>
        </w:tc>
      </w:tr>
      <w:tr>
        <w:trPr>
          <w:trHeight w:val="305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3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J226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53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Park/Neutral Position  </w:t>
            </w:r>
          </w:p>
        </w:tc>
      </w:tr>
      <w:tr>
        <w:trPr>
          <w:trHeight w:val="362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12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" w:after="0" w:line="240" w:lineRule="auto"/>
              <w:ind w:left="0" w:right="0" w:firstLine="43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J317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" w:after="0" w:line="240" w:lineRule="auto"/>
              <w:ind w:left="0" w:right="0" w:firstLine="2150"/>
              <w:jc w:val="both"/>
            </w:pPr>
            <w:r>
              <w:rPr sz="20" baseline="3" dirty="0">
                <w:jc w:val="left"/>
                <w:rFonts w:ascii="Times New Roman" w:hAnsi="Times New Roman" w:cs="Times New Roman"/>
                <w:color w:val="000000"/>
                <w:position w:val="3"/>
                <w:sz w:val="20"/>
                <w:szCs w:val="20"/>
              </w:rPr>
              <w:t>(2</w:t>
            </w:r>
            <w:r>
              <w:rPr sz="20" baseline="3" dirty="0">
                <w:jc w:val="left"/>
                <w:rFonts w:ascii="Times New Roman" w:hAnsi="Times New Roman" w:cs="Times New Roman"/>
                <w:color w:val="000000"/>
                <w:spacing w:val="60"/>
                <w:position w:val="3"/>
                <w:sz w:val="20"/>
                <w:szCs w:val="20"/>
              </w:rPr>
              <w:t>)</w:t>
            </w:r>
            <w:r>
              <w:rPr sz="24" baseline="-5" dirty="0">
                <w:jc w:val="left"/>
                <w:rFonts w:ascii="Times New Roman" w:hAnsi="Times New Roman" w:cs="Times New Roman"/>
                <w:color w:val="000000"/>
                <w:position w:val="-5"/>
                <w:sz w:val="24"/>
                <w:szCs w:val="24"/>
              </w:rPr>
              <w:t>Power Supply (Terminal 30, B+)  </w:t>
            </w:r>
          </w:p>
        </w:tc>
      </w:tr>
      <w:tr>
        <w:trPr>
          <w:trHeight w:val="306"/>
        </w:trPr>
        <w:tc>
          <w:tcPr>
            <w:tcW w:w="165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  </w:t>
            </w:r>
          </w:p>
        </w:tc>
        <w:tc>
          <w:tcPr>
            <w:tcW w:w="133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5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N/A  </w:t>
            </w:r>
          </w:p>
        </w:tc>
        <w:tc>
          <w:tcPr>
            <w:tcW w:w="565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4699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Not Used  </w:t>
            </w:r>
          </w:p>
        </w:tc>
      </w:tr>
      <w:tr>
        <w:trPr>
          <w:trHeight w:val="1291"/>
        </w:trPr>
        <w:tc>
          <w:tcPr>
            <w:tcW w:w="8640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1" w:after="0" w:line="240" w:lineRule="auto"/>
              <w:ind w:left="10" w:right="0" w:firstLine="44"/>
              <w:jc w:val="both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(1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On models equipped with manual windows.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5" w:after="0" w:line="411" w:lineRule="exact"/>
              <w:ind w:left="54" w:right="3159" w:firstLine="0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(2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Applies to vehicles equipped with 1.9L (ALH) only.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(3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On 1.8L (AWV) only.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3175</wp:posOffset>
            </wp:positionV>
            <wp:extent cx="1039367" cy="207264"/>
            <wp:effectExtent l="0" t="0" r="0" b="0"/>
            <wp:wrapNone/>
            <wp:docPr id="757" name="Freeform 7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1029461" y="9907"/>
                          </a:moveTo>
                          <a:lnTo>
                            <a:pt x="1039367" y="0"/>
                          </a:lnTo>
                          <a:lnTo>
                            <a:pt x="1039367" y="207264"/>
                          </a:lnTo>
                          <a:lnTo>
                            <a:pt x="0" y="207264"/>
                          </a:lnTo>
                          <a:lnTo>
                            <a:pt x="9905" y="197359"/>
                          </a:lnTo>
                          <a:lnTo>
                            <a:pt x="1029461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3175</wp:posOffset>
            </wp:positionV>
            <wp:extent cx="1039367" cy="207264"/>
            <wp:effectExtent l="0" t="0" r="0" b="0"/>
            <wp:wrapNone/>
            <wp:docPr id="758" name="Freeform 7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4"/>
                    </a:xfrm>
                    <a:custGeom>
                      <a:rect l="l" t="t" r="r" b="b"/>
                      <a:pathLst>
                        <a:path w="1039367" h="207264">
                          <a:moveTo>
                            <a:pt x="9905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0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3175</wp:posOffset>
            </wp:positionV>
            <wp:extent cx="845059" cy="207264"/>
            <wp:effectExtent l="0" t="0" r="0" b="0"/>
            <wp:wrapNone/>
            <wp:docPr id="759" name="Freeform 7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835153" y="9907"/>
                          </a:moveTo>
                          <a:lnTo>
                            <a:pt x="845059" y="0"/>
                          </a:lnTo>
                          <a:lnTo>
                            <a:pt x="845059" y="207264"/>
                          </a:lnTo>
                          <a:lnTo>
                            <a:pt x="0" y="207264"/>
                          </a:lnTo>
                          <a:lnTo>
                            <a:pt x="9144" y="197359"/>
                          </a:lnTo>
                          <a:lnTo>
                            <a:pt x="83515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3175</wp:posOffset>
            </wp:positionV>
            <wp:extent cx="845059" cy="207264"/>
            <wp:effectExtent l="0" t="0" r="0" b="0"/>
            <wp:wrapNone/>
            <wp:docPr id="760" name="Freeform 7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4"/>
                    </a:xfrm>
                    <a:custGeom>
                      <a:rect l="l" t="t" r="r" b="b"/>
                      <a:pathLst>
                        <a:path w="845059" h="207264">
                          <a:moveTo>
                            <a:pt x="9144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3175</wp:posOffset>
            </wp:positionV>
            <wp:extent cx="3582924" cy="207264"/>
            <wp:effectExtent l="0" t="0" r="0" b="0"/>
            <wp:wrapNone/>
            <wp:docPr id="761" name="Freeform 7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3573018" y="9907"/>
                          </a:moveTo>
                          <a:lnTo>
                            <a:pt x="3582924" y="0"/>
                          </a:lnTo>
                          <a:lnTo>
                            <a:pt x="3582924" y="207264"/>
                          </a:lnTo>
                          <a:lnTo>
                            <a:pt x="0" y="207264"/>
                          </a:lnTo>
                          <a:lnTo>
                            <a:pt x="9144" y="197359"/>
                          </a:lnTo>
                          <a:lnTo>
                            <a:pt x="3573018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2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3175</wp:posOffset>
            </wp:positionV>
            <wp:extent cx="3582924" cy="207264"/>
            <wp:effectExtent l="0" t="0" r="0" b="0"/>
            <wp:wrapNone/>
            <wp:docPr id="762" name="Freeform 7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4"/>
                    </a:xfrm>
                    <a:custGeom>
                      <a:rect l="l" t="t" r="r" b="b"/>
                      <a:pathLst>
                        <a:path w="3582924" h="207264">
                          <a:moveTo>
                            <a:pt x="9144" y="197359"/>
                          </a:moveTo>
                          <a:lnTo>
                            <a:pt x="0" y="207264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35178</wp:posOffset>
            </wp:positionV>
            <wp:extent cx="5467350" cy="207265"/>
            <wp:effectExtent l="0" t="0" r="0" b="0"/>
            <wp:wrapNone/>
            <wp:docPr id="763" name="Freeform 7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5"/>
                    </a:xfrm>
                    <a:custGeom>
                      <a:rect l="l" t="t" r="r" b="b"/>
                      <a:pathLst>
                        <a:path w="5467350" h="207265">
                          <a:moveTo>
                            <a:pt x="5457444" y="9145"/>
                          </a:moveTo>
                          <a:lnTo>
                            <a:pt x="5467350" y="0"/>
                          </a:lnTo>
                          <a:lnTo>
                            <a:pt x="5467350" y="207265"/>
                          </a:lnTo>
                          <a:lnTo>
                            <a:pt x="0" y="207265"/>
                          </a:lnTo>
                          <a:lnTo>
                            <a:pt x="9905" y="197358"/>
                          </a:lnTo>
                          <a:lnTo>
                            <a:pt x="5457444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35178</wp:posOffset>
            </wp:positionV>
            <wp:extent cx="5467350" cy="207265"/>
            <wp:effectExtent l="0" t="0" r="0" b="0"/>
            <wp:wrapNone/>
            <wp:docPr id="764" name="Freeform 7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207265"/>
                    </a:xfrm>
                    <a:custGeom>
                      <a:rect l="l" t="t" r="r" b="b"/>
                      <a:pathLst>
                        <a:path w="5467350" h="207265">
                          <a:moveTo>
                            <a:pt x="9905" y="197358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67183</wp:posOffset>
            </wp:positionV>
            <wp:extent cx="1884426" cy="242316"/>
            <wp:effectExtent l="0" t="0" r="0" b="0"/>
            <wp:wrapNone/>
            <wp:docPr id="765" name="Freeform 7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4426" cy="242316"/>
                    </a:xfrm>
                    <a:custGeom>
                      <a:rect l="l" t="t" r="r" b="b"/>
                      <a:pathLst>
                        <a:path w="1884426" h="242316">
                          <a:moveTo>
                            <a:pt x="1874520" y="9143"/>
                          </a:moveTo>
                          <a:lnTo>
                            <a:pt x="1884426" y="0"/>
                          </a:lnTo>
                          <a:lnTo>
                            <a:pt x="1884426" y="242316"/>
                          </a:lnTo>
                          <a:lnTo>
                            <a:pt x="0" y="242316"/>
                          </a:lnTo>
                          <a:lnTo>
                            <a:pt x="9905" y="233171"/>
                          </a:lnTo>
                          <a:lnTo>
                            <a:pt x="1874520" y="23317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67183</wp:posOffset>
            </wp:positionV>
            <wp:extent cx="1884426" cy="242316"/>
            <wp:effectExtent l="0" t="0" r="0" b="0"/>
            <wp:wrapNone/>
            <wp:docPr id="766" name="Freeform 7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4426" cy="242316"/>
                    </a:xfrm>
                    <a:custGeom>
                      <a:rect l="l" t="t" r="r" b="b"/>
                      <a:pathLst>
                        <a:path w="1884426" h="242316">
                          <a:moveTo>
                            <a:pt x="9905" y="233171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1884426" y="0"/>
                          </a:lnTo>
                          <a:lnTo>
                            <a:pt x="1874520" y="9143"/>
                          </a:lnTo>
                          <a:lnTo>
                            <a:pt x="9905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2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67183</wp:posOffset>
            </wp:positionV>
            <wp:extent cx="3582924" cy="242316"/>
            <wp:effectExtent l="0" t="0" r="0" b="0"/>
            <wp:wrapNone/>
            <wp:docPr id="767" name="Freeform 7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2316"/>
                    </a:xfrm>
                    <a:custGeom>
                      <a:rect l="l" t="t" r="r" b="b"/>
                      <a:pathLst>
                        <a:path w="3582924" h="242316">
                          <a:moveTo>
                            <a:pt x="3573018" y="9143"/>
                          </a:moveTo>
                          <a:lnTo>
                            <a:pt x="3582924" y="0"/>
                          </a:lnTo>
                          <a:lnTo>
                            <a:pt x="3582924" y="242316"/>
                          </a:lnTo>
                          <a:lnTo>
                            <a:pt x="0" y="242316"/>
                          </a:lnTo>
                          <a:lnTo>
                            <a:pt x="9144" y="233171"/>
                          </a:lnTo>
                          <a:lnTo>
                            <a:pt x="3573018" y="23317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67183</wp:posOffset>
            </wp:positionV>
            <wp:extent cx="3582924" cy="242316"/>
            <wp:effectExtent l="0" t="0" r="0" b="0"/>
            <wp:wrapNone/>
            <wp:docPr id="768" name="Freeform 7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2316"/>
                    </a:xfrm>
                    <a:custGeom>
                      <a:rect l="l" t="t" r="r" b="b"/>
                      <a:pathLst>
                        <a:path w="3582924" h="242316">
                          <a:moveTo>
                            <a:pt x="9144" y="233171"/>
                          </a:moveTo>
                          <a:lnTo>
                            <a:pt x="0" y="242316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143"/>
                          </a:lnTo>
                          <a:lnTo>
                            <a:pt x="9144" y="9143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6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134239</wp:posOffset>
            </wp:positionV>
            <wp:extent cx="1884426" cy="243077"/>
            <wp:effectExtent l="0" t="0" r="0" b="0"/>
            <wp:wrapNone/>
            <wp:docPr id="769" name="Freeform 7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4426" cy="243077"/>
                    </a:xfrm>
                    <a:custGeom>
                      <a:rect l="l" t="t" r="r" b="b"/>
                      <a:pathLst>
                        <a:path w="1884426" h="243077">
                          <a:moveTo>
                            <a:pt x="1874520" y="9905"/>
                          </a:moveTo>
                          <a:lnTo>
                            <a:pt x="1884426" y="0"/>
                          </a:lnTo>
                          <a:lnTo>
                            <a:pt x="1884426" y="243077"/>
                          </a:lnTo>
                          <a:lnTo>
                            <a:pt x="0" y="243077"/>
                          </a:lnTo>
                          <a:lnTo>
                            <a:pt x="9905" y="233172"/>
                          </a:lnTo>
                          <a:lnTo>
                            <a:pt x="1874520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134239</wp:posOffset>
            </wp:positionV>
            <wp:extent cx="1884426" cy="243077"/>
            <wp:effectExtent l="0" t="0" r="0" b="0"/>
            <wp:wrapNone/>
            <wp:docPr id="770" name="Freeform 7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84426" cy="243077"/>
                    </a:xfrm>
                    <a:custGeom>
                      <a:rect l="l" t="t" r="r" b="b"/>
                      <a:pathLst>
                        <a:path w="1884426" h="243077">
                          <a:moveTo>
                            <a:pt x="9905" y="233172"/>
                          </a:moveTo>
                          <a:lnTo>
                            <a:pt x="0" y="243077"/>
                          </a:lnTo>
                          <a:lnTo>
                            <a:pt x="0" y="0"/>
                          </a:lnTo>
                          <a:lnTo>
                            <a:pt x="1884426" y="0"/>
                          </a:lnTo>
                          <a:lnTo>
                            <a:pt x="1874520" y="9905"/>
                          </a:lnTo>
                          <a:lnTo>
                            <a:pt x="9905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134239</wp:posOffset>
            </wp:positionV>
            <wp:extent cx="3582924" cy="243077"/>
            <wp:effectExtent l="0" t="0" r="0" b="0"/>
            <wp:wrapNone/>
            <wp:docPr id="771" name="Freeform 7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3077"/>
                    </a:xfrm>
                    <a:custGeom>
                      <a:rect l="l" t="t" r="r" b="b"/>
                      <a:pathLst>
                        <a:path w="3582924" h="243077">
                          <a:moveTo>
                            <a:pt x="3573018" y="9905"/>
                          </a:moveTo>
                          <a:lnTo>
                            <a:pt x="3582924" y="0"/>
                          </a:lnTo>
                          <a:lnTo>
                            <a:pt x="3582924" y="243077"/>
                          </a:lnTo>
                          <a:lnTo>
                            <a:pt x="0" y="243077"/>
                          </a:lnTo>
                          <a:lnTo>
                            <a:pt x="9144" y="233172"/>
                          </a:lnTo>
                          <a:lnTo>
                            <a:pt x="3573018" y="233172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134239</wp:posOffset>
            </wp:positionV>
            <wp:extent cx="3582924" cy="243077"/>
            <wp:effectExtent l="0" t="0" r="0" b="0"/>
            <wp:wrapNone/>
            <wp:docPr id="772" name="Freeform 7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3077"/>
                    </a:xfrm>
                    <a:custGeom>
                      <a:rect l="l" t="t" r="r" b="b"/>
                      <a:pathLst>
                        <a:path w="3582924" h="243077">
                          <a:moveTo>
                            <a:pt x="9144" y="233172"/>
                          </a:moveTo>
                          <a:lnTo>
                            <a:pt x="0" y="243077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5"/>
                          </a:lnTo>
                          <a:lnTo>
                            <a:pt x="9144" y="990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3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26796</wp:posOffset>
            </wp:positionV>
            <wp:extent cx="1039367" cy="206502"/>
            <wp:effectExtent l="0" t="0" r="0" b="0"/>
            <wp:wrapNone/>
            <wp:docPr id="773" name="Freeform 7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6502"/>
                    </a:xfrm>
                    <a:custGeom>
                      <a:rect l="l" t="t" r="r" b="b"/>
                      <a:pathLst>
                        <a:path w="1039367" h="206502">
                          <a:moveTo>
                            <a:pt x="1029461" y="9145"/>
                          </a:moveTo>
                          <a:lnTo>
                            <a:pt x="1039367" y="0"/>
                          </a:lnTo>
                          <a:lnTo>
                            <a:pt x="1039367" y="206502"/>
                          </a:lnTo>
                          <a:lnTo>
                            <a:pt x="0" y="206502"/>
                          </a:lnTo>
                          <a:lnTo>
                            <a:pt x="9905" y="197359"/>
                          </a:lnTo>
                          <a:lnTo>
                            <a:pt x="1029461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26796</wp:posOffset>
            </wp:positionV>
            <wp:extent cx="1039367" cy="206502"/>
            <wp:effectExtent l="0" t="0" r="0" b="0"/>
            <wp:wrapNone/>
            <wp:docPr id="774" name="Freeform 7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6502"/>
                    </a:xfrm>
                    <a:custGeom>
                      <a:rect l="l" t="t" r="r" b="b"/>
                      <a:pathLst>
                        <a:path w="1039367" h="206502">
                          <a:moveTo>
                            <a:pt x="9905" y="197359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145"/>
                          </a:lnTo>
                          <a:lnTo>
                            <a:pt x="9905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26796</wp:posOffset>
            </wp:positionV>
            <wp:extent cx="845059" cy="206502"/>
            <wp:effectExtent l="0" t="0" r="0" b="0"/>
            <wp:wrapNone/>
            <wp:docPr id="775" name="Freeform 7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6502"/>
                    </a:xfrm>
                    <a:custGeom>
                      <a:rect l="l" t="t" r="r" b="b"/>
                      <a:pathLst>
                        <a:path w="845059" h="206502">
                          <a:moveTo>
                            <a:pt x="835153" y="9145"/>
                          </a:moveTo>
                          <a:lnTo>
                            <a:pt x="845059" y="0"/>
                          </a:lnTo>
                          <a:lnTo>
                            <a:pt x="845059" y="206502"/>
                          </a:lnTo>
                          <a:lnTo>
                            <a:pt x="0" y="206502"/>
                          </a:lnTo>
                          <a:lnTo>
                            <a:pt x="9144" y="197359"/>
                          </a:lnTo>
                          <a:lnTo>
                            <a:pt x="83515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5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26796</wp:posOffset>
            </wp:positionV>
            <wp:extent cx="845059" cy="206502"/>
            <wp:effectExtent l="0" t="0" r="0" b="0"/>
            <wp:wrapNone/>
            <wp:docPr id="776" name="Freeform 7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6502"/>
                    </a:xfrm>
                    <a:custGeom>
                      <a:rect l="l" t="t" r="r" b="b"/>
                      <a:pathLst>
                        <a:path w="845059" h="206502">
                          <a:moveTo>
                            <a:pt x="9144" y="197359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26796</wp:posOffset>
            </wp:positionV>
            <wp:extent cx="3582924" cy="206502"/>
            <wp:effectExtent l="0" t="0" r="0" b="0"/>
            <wp:wrapNone/>
            <wp:docPr id="777" name="Freeform 7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6502"/>
                    </a:xfrm>
                    <a:custGeom>
                      <a:rect l="l" t="t" r="r" b="b"/>
                      <a:pathLst>
                        <a:path w="3582924" h="206502">
                          <a:moveTo>
                            <a:pt x="3573018" y="9145"/>
                          </a:moveTo>
                          <a:lnTo>
                            <a:pt x="3582924" y="0"/>
                          </a:lnTo>
                          <a:lnTo>
                            <a:pt x="3582924" y="206502"/>
                          </a:lnTo>
                          <a:lnTo>
                            <a:pt x="0" y="206502"/>
                          </a:lnTo>
                          <a:lnTo>
                            <a:pt x="9144" y="197359"/>
                          </a:lnTo>
                          <a:lnTo>
                            <a:pt x="3573018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8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26796</wp:posOffset>
            </wp:positionV>
            <wp:extent cx="3582924" cy="206502"/>
            <wp:effectExtent l="0" t="0" r="0" b="0"/>
            <wp:wrapNone/>
            <wp:docPr id="778" name="Freeform 7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6502"/>
                    </a:xfrm>
                    <a:custGeom>
                      <a:rect l="l" t="t" r="r" b="b"/>
                      <a:pathLst>
                        <a:path w="3582924" h="206502">
                          <a:moveTo>
                            <a:pt x="9144" y="197359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145"/>
                          </a:lnTo>
                          <a:lnTo>
                            <a:pt x="9144" y="914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58038</wp:posOffset>
            </wp:positionV>
            <wp:extent cx="1039367" cy="243078"/>
            <wp:effectExtent l="0" t="0" r="0" b="0"/>
            <wp:wrapNone/>
            <wp:docPr id="779" name="Freeform 7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43078"/>
                    </a:xfrm>
                    <a:custGeom>
                      <a:rect l="l" t="t" r="r" b="b"/>
                      <a:pathLst>
                        <a:path w="1039367" h="243078">
                          <a:moveTo>
                            <a:pt x="1029461" y="9907"/>
                          </a:moveTo>
                          <a:lnTo>
                            <a:pt x="1039367" y="0"/>
                          </a:lnTo>
                          <a:lnTo>
                            <a:pt x="1039367" y="243078"/>
                          </a:lnTo>
                          <a:lnTo>
                            <a:pt x="0" y="243078"/>
                          </a:lnTo>
                          <a:lnTo>
                            <a:pt x="9905" y="233935"/>
                          </a:lnTo>
                          <a:lnTo>
                            <a:pt x="1029461" y="23393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58038</wp:posOffset>
            </wp:positionV>
            <wp:extent cx="1039367" cy="243078"/>
            <wp:effectExtent l="0" t="0" r="0" b="0"/>
            <wp:wrapNone/>
            <wp:docPr id="780" name="Freeform 7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43078"/>
                    </a:xfrm>
                    <a:custGeom>
                      <a:rect l="l" t="t" r="r" b="b"/>
                      <a:pathLst>
                        <a:path w="1039367" h="243078">
                          <a:moveTo>
                            <a:pt x="9905" y="233935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58038</wp:posOffset>
            </wp:positionV>
            <wp:extent cx="845059" cy="243078"/>
            <wp:effectExtent l="0" t="0" r="0" b="0"/>
            <wp:wrapNone/>
            <wp:docPr id="781" name="Freeform 7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43078"/>
                    </a:xfrm>
                    <a:custGeom>
                      <a:rect l="l" t="t" r="r" b="b"/>
                      <a:pathLst>
                        <a:path w="845059" h="243078">
                          <a:moveTo>
                            <a:pt x="835153" y="9907"/>
                          </a:moveTo>
                          <a:lnTo>
                            <a:pt x="845059" y="0"/>
                          </a:lnTo>
                          <a:lnTo>
                            <a:pt x="845059" y="243078"/>
                          </a:lnTo>
                          <a:lnTo>
                            <a:pt x="0" y="243078"/>
                          </a:lnTo>
                          <a:lnTo>
                            <a:pt x="9144" y="233935"/>
                          </a:lnTo>
                          <a:lnTo>
                            <a:pt x="835153" y="23393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58038</wp:posOffset>
            </wp:positionV>
            <wp:extent cx="845059" cy="243078"/>
            <wp:effectExtent l="0" t="0" r="0" b="0"/>
            <wp:wrapNone/>
            <wp:docPr id="782" name="Freeform 7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43078"/>
                    </a:xfrm>
                    <a:custGeom>
                      <a:rect l="l" t="t" r="r" b="b"/>
                      <a:pathLst>
                        <a:path w="845059" h="243078">
                          <a:moveTo>
                            <a:pt x="9144" y="233935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58038</wp:posOffset>
            </wp:positionV>
            <wp:extent cx="3582924" cy="243078"/>
            <wp:effectExtent l="0" t="0" r="0" b="0"/>
            <wp:wrapNone/>
            <wp:docPr id="783" name="Freeform 7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3078"/>
                    </a:xfrm>
                    <a:custGeom>
                      <a:rect l="l" t="t" r="r" b="b"/>
                      <a:pathLst>
                        <a:path w="3582924" h="243078">
                          <a:moveTo>
                            <a:pt x="3573018" y="9907"/>
                          </a:moveTo>
                          <a:lnTo>
                            <a:pt x="3582924" y="0"/>
                          </a:lnTo>
                          <a:lnTo>
                            <a:pt x="3582924" y="243078"/>
                          </a:lnTo>
                          <a:lnTo>
                            <a:pt x="0" y="243078"/>
                          </a:lnTo>
                          <a:lnTo>
                            <a:pt x="9144" y="233935"/>
                          </a:lnTo>
                          <a:lnTo>
                            <a:pt x="3573018" y="23393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7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58038</wp:posOffset>
            </wp:positionV>
            <wp:extent cx="3582924" cy="243078"/>
            <wp:effectExtent l="0" t="0" r="0" b="0"/>
            <wp:wrapNone/>
            <wp:docPr id="784" name="Freeform 7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43078"/>
                    </a:xfrm>
                    <a:custGeom>
                      <a:rect l="l" t="t" r="r" b="b"/>
                      <a:pathLst>
                        <a:path w="3582924" h="243078">
                          <a:moveTo>
                            <a:pt x="9144" y="233935"/>
                          </a:moveTo>
                          <a:lnTo>
                            <a:pt x="0" y="243078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125856</wp:posOffset>
            </wp:positionV>
            <wp:extent cx="1039367" cy="207265"/>
            <wp:effectExtent l="0" t="0" r="0" b="0"/>
            <wp:wrapNone/>
            <wp:docPr id="785" name="Freeform 7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5"/>
                    </a:xfrm>
                    <a:custGeom>
                      <a:rect l="l" t="t" r="r" b="b"/>
                      <a:pathLst>
                        <a:path w="1039367" h="207265">
                          <a:moveTo>
                            <a:pt x="1029461" y="9907"/>
                          </a:moveTo>
                          <a:lnTo>
                            <a:pt x="1039367" y="0"/>
                          </a:lnTo>
                          <a:lnTo>
                            <a:pt x="1039367" y="207265"/>
                          </a:lnTo>
                          <a:lnTo>
                            <a:pt x="0" y="207265"/>
                          </a:lnTo>
                          <a:lnTo>
                            <a:pt x="9905" y="197359"/>
                          </a:lnTo>
                          <a:lnTo>
                            <a:pt x="1029461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125856</wp:posOffset>
            </wp:positionV>
            <wp:extent cx="1039367" cy="207265"/>
            <wp:effectExtent l="0" t="0" r="0" b="0"/>
            <wp:wrapNone/>
            <wp:docPr id="786" name="Freeform 7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39367" cy="207265"/>
                    </a:xfrm>
                    <a:custGeom>
                      <a:rect l="l" t="t" r="r" b="b"/>
                      <a:pathLst>
                        <a:path w="1039367" h="207265">
                          <a:moveTo>
                            <a:pt x="9905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039367" y="0"/>
                          </a:lnTo>
                          <a:lnTo>
                            <a:pt x="1029461" y="9907"/>
                          </a:lnTo>
                          <a:lnTo>
                            <a:pt x="9905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125856</wp:posOffset>
            </wp:positionV>
            <wp:extent cx="845059" cy="207265"/>
            <wp:effectExtent l="0" t="0" r="0" b="0"/>
            <wp:wrapNone/>
            <wp:docPr id="787" name="Freeform 7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5"/>
                    </a:xfrm>
                    <a:custGeom>
                      <a:rect l="l" t="t" r="r" b="b"/>
                      <a:pathLst>
                        <a:path w="845059" h="207265">
                          <a:moveTo>
                            <a:pt x="835153" y="9907"/>
                          </a:moveTo>
                          <a:lnTo>
                            <a:pt x="845059" y="0"/>
                          </a:lnTo>
                          <a:lnTo>
                            <a:pt x="845059" y="207265"/>
                          </a:lnTo>
                          <a:lnTo>
                            <a:pt x="0" y="207265"/>
                          </a:lnTo>
                          <a:lnTo>
                            <a:pt x="9144" y="197359"/>
                          </a:lnTo>
                          <a:lnTo>
                            <a:pt x="835153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125856</wp:posOffset>
            </wp:positionV>
            <wp:extent cx="845059" cy="207265"/>
            <wp:effectExtent l="0" t="0" r="0" b="0"/>
            <wp:wrapNone/>
            <wp:docPr id="788" name="Freeform 7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45059" cy="207265"/>
                    </a:xfrm>
                    <a:custGeom>
                      <a:rect l="l" t="t" r="r" b="b"/>
                      <a:pathLst>
                        <a:path w="845059" h="207265">
                          <a:moveTo>
                            <a:pt x="9144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845059" y="0"/>
                          </a:lnTo>
                          <a:lnTo>
                            <a:pt x="835153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125856</wp:posOffset>
            </wp:positionV>
            <wp:extent cx="3582924" cy="207265"/>
            <wp:effectExtent l="0" t="0" r="0" b="0"/>
            <wp:wrapNone/>
            <wp:docPr id="789" name="Freeform 7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5"/>
                    </a:xfrm>
                    <a:custGeom>
                      <a:rect l="l" t="t" r="r" b="b"/>
                      <a:pathLst>
                        <a:path w="3582924" h="207265">
                          <a:moveTo>
                            <a:pt x="3573018" y="9907"/>
                          </a:moveTo>
                          <a:lnTo>
                            <a:pt x="3582924" y="0"/>
                          </a:lnTo>
                          <a:lnTo>
                            <a:pt x="3582924" y="207265"/>
                          </a:lnTo>
                          <a:lnTo>
                            <a:pt x="0" y="207265"/>
                          </a:lnTo>
                          <a:lnTo>
                            <a:pt x="9144" y="197359"/>
                          </a:lnTo>
                          <a:lnTo>
                            <a:pt x="3573018" y="197359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1" locked="0" layoutInCell="1" allowOverlap="1">
            <wp:simplePos x="0" y="0"/>
            <wp:positionH relativeFrom="page">
              <wp:posOffset>2360676</wp:posOffset>
            </wp:positionH>
            <wp:positionV relativeFrom="paragraph">
              <wp:posOffset>125856</wp:posOffset>
            </wp:positionV>
            <wp:extent cx="3582924" cy="207265"/>
            <wp:effectExtent l="0" t="0" r="0" b="0"/>
            <wp:wrapNone/>
            <wp:docPr id="790" name="Freeform 7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82924" cy="207265"/>
                    </a:xfrm>
                    <a:custGeom>
                      <a:rect l="l" t="t" r="r" b="b"/>
                      <a:pathLst>
                        <a:path w="3582924" h="207265">
                          <a:moveTo>
                            <a:pt x="9144" y="197359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3582924" y="0"/>
                          </a:lnTo>
                          <a:lnTo>
                            <a:pt x="3573018" y="9907"/>
                          </a:lnTo>
                          <a:lnTo>
                            <a:pt x="9144" y="990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157861</wp:posOffset>
            </wp:positionV>
            <wp:extent cx="5467350" cy="822959"/>
            <wp:effectExtent l="0" t="0" r="0" b="0"/>
            <wp:wrapNone/>
            <wp:docPr id="791" name="Freeform 7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822959"/>
                    </a:xfrm>
                    <a:custGeom>
                      <a:rect l="l" t="t" r="r" b="b"/>
                      <a:pathLst>
                        <a:path w="5467350" h="822959">
                          <a:moveTo>
                            <a:pt x="5457444" y="9144"/>
                          </a:moveTo>
                          <a:lnTo>
                            <a:pt x="5467350" y="0"/>
                          </a:lnTo>
                          <a:lnTo>
                            <a:pt x="5467350" y="822959"/>
                          </a:lnTo>
                          <a:lnTo>
                            <a:pt x="0" y="822959"/>
                          </a:lnTo>
                          <a:lnTo>
                            <a:pt x="9905" y="813815"/>
                          </a:lnTo>
                          <a:lnTo>
                            <a:pt x="5457444" y="81381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157861</wp:posOffset>
            </wp:positionV>
            <wp:extent cx="5467350" cy="822959"/>
            <wp:effectExtent l="0" t="0" r="0" b="0"/>
            <wp:wrapNone/>
            <wp:docPr id="792" name="Freeform 7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822959"/>
                    </a:xfrm>
                    <a:custGeom>
                      <a:rect l="l" t="t" r="r" b="b"/>
                      <a:pathLst>
                        <a:path w="5467350" h="822959">
                          <a:moveTo>
                            <a:pt x="9905" y="813815"/>
                          </a:moveTo>
                          <a:lnTo>
                            <a:pt x="0" y="822959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8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27178</wp:posOffset>
            </wp:positionV>
            <wp:extent cx="5486400" cy="1820418"/>
            <wp:effectExtent l="0" t="0" r="0" b="0"/>
            <wp:wrapNone/>
            <wp:docPr id="793" name="Freeform 7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1820418"/>
                    </a:xfrm>
                    <a:custGeom>
                      <a:rect l="l" t="t" r="r" b="b"/>
                      <a:pathLst>
                        <a:path w="5486400" h="1820418">
                          <a:moveTo>
                            <a:pt x="5476495" y="9906"/>
                          </a:moveTo>
                          <a:lnTo>
                            <a:pt x="5486400" y="0"/>
                          </a:lnTo>
                          <a:lnTo>
                            <a:pt x="5486400" y="1820418"/>
                          </a:lnTo>
                          <a:lnTo>
                            <a:pt x="0" y="1820418"/>
                          </a:lnTo>
                          <a:lnTo>
                            <a:pt x="9145" y="1811274"/>
                          </a:lnTo>
                          <a:lnTo>
                            <a:pt x="5476495" y="181127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1" locked="0" layoutInCell="1" allowOverlap="1">
            <wp:simplePos x="0" y="0"/>
            <wp:positionH relativeFrom="page">
              <wp:posOffset>467105</wp:posOffset>
            </wp:positionH>
            <wp:positionV relativeFrom="paragraph">
              <wp:posOffset>27178</wp:posOffset>
            </wp:positionV>
            <wp:extent cx="5486400" cy="1820418"/>
            <wp:effectExtent l="0" t="0" r="0" b="0"/>
            <wp:wrapNone/>
            <wp:docPr id="794" name="Freeform 7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86400" cy="1820418"/>
                    </a:xfrm>
                    <a:custGeom>
                      <a:rect l="l" t="t" r="r" b="b"/>
                      <a:pathLst>
                        <a:path w="5486400" h="1820418">
                          <a:moveTo>
                            <a:pt x="9145" y="1811274"/>
                          </a:moveTo>
                          <a:lnTo>
                            <a:pt x="0" y="1820418"/>
                          </a:lnTo>
                          <a:lnTo>
                            <a:pt x="0" y="0"/>
                          </a:lnTo>
                          <a:lnTo>
                            <a:pt x="5486400" y="0"/>
                          </a:lnTo>
                          <a:lnTo>
                            <a:pt x="5476495" y="9906"/>
                          </a:lnTo>
                          <a:lnTo>
                            <a:pt x="914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37084</wp:posOffset>
            </wp:positionV>
            <wp:extent cx="1058417" cy="242315"/>
            <wp:effectExtent l="0" t="0" r="0" b="0"/>
            <wp:wrapNone/>
            <wp:docPr id="795" name="Freeform 7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42315"/>
                    </a:xfrm>
                    <a:custGeom>
                      <a:rect l="l" t="t" r="r" b="b"/>
                      <a:pathLst>
                        <a:path w="1058417" h="242315">
                          <a:moveTo>
                            <a:pt x="1048511" y="9144"/>
                          </a:moveTo>
                          <a:lnTo>
                            <a:pt x="1058417" y="0"/>
                          </a:lnTo>
                          <a:lnTo>
                            <a:pt x="1058417" y="242315"/>
                          </a:lnTo>
                          <a:lnTo>
                            <a:pt x="0" y="242315"/>
                          </a:lnTo>
                          <a:lnTo>
                            <a:pt x="9905" y="233171"/>
                          </a:lnTo>
                          <a:lnTo>
                            <a:pt x="1048511" y="23317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37084</wp:posOffset>
            </wp:positionV>
            <wp:extent cx="1058417" cy="242315"/>
            <wp:effectExtent l="0" t="0" r="0" b="0"/>
            <wp:wrapNone/>
            <wp:docPr id="796" name="Freeform 7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42315"/>
                    </a:xfrm>
                    <a:custGeom>
                      <a:rect l="l" t="t" r="r" b="b"/>
                      <a:pathLst>
                        <a:path w="1058417" h="242315">
                          <a:moveTo>
                            <a:pt x="9905" y="233171"/>
                          </a:moveTo>
                          <a:lnTo>
                            <a:pt x="0" y="242315"/>
                          </a:lnTo>
                          <a:lnTo>
                            <a:pt x="0" y="0"/>
                          </a:lnTo>
                          <a:lnTo>
                            <a:pt x="1058417" y="0"/>
                          </a:lnTo>
                          <a:lnTo>
                            <a:pt x="1048511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37084</wp:posOffset>
            </wp:positionV>
            <wp:extent cx="629412" cy="242315"/>
            <wp:effectExtent l="0" t="0" r="0" b="0"/>
            <wp:wrapNone/>
            <wp:docPr id="797" name="Freeform 7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42315"/>
                    </a:xfrm>
                    <a:custGeom>
                      <a:rect l="l" t="t" r="r" b="b"/>
                      <a:pathLst>
                        <a:path w="629412" h="242315">
                          <a:moveTo>
                            <a:pt x="619506" y="9144"/>
                          </a:moveTo>
                          <a:lnTo>
                            <a:pt x="629412" y="0"/>
                          </a:lnTo>
                          <a:lnTo>
                            <a:pt x="629412" y="242315"/>
                          </a:lnTo>
                          <a:lnTo>
                            <a:pt x="0" y="242315"/>
                          </a:lnTo>
                          <a:lnTo>
                            <a:pt x="9144" y="233171"/>
                          </a:lnTo>
                          <a:lnTo>
                            <a:pt x="619506" y="23317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3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37084</wp:posOffset>
            </wp:positionV>
            <wp:extent cx="629412" cy="242315"/>
            <wp:effectExtent l="0" t="0" r="0" b="0"/>
            <wp:wrapNone/>
            <wp:docPr id="798" name="Freeform 7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42315"/>
                    </a:xfrm>
                    <a:custGeom>
                      <a:rect l="l" t="t" r="r" b="b"/>
                      <a:pathLst>
                        <a:path w="629412" h="242315">
                          <a:moveTo>
                            <a:pt x="9144" y="233171"/>
                          </a:moveTo>
                          <a:lnTo>
                            <a:pt x="0" y="242315"/>
                          </a:lnTo>
                          <a:lnTo>
                            <a:pt x="0" y="0"/>
                          </a:lnTo>
                          <a:lnTo>
                            <a:pt x="629412" y="0"/>
                          </a:lnTo>
                          <a:lnTo>
                            <a:pt x="619506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37084</wp:posOffset>
            </wp:positionV>
            <wp:extent cx="874776" cy="242315"/>
            <wp:effectExtent l="0" t="0" r="0" b="0"/>
            <wp:wrapNone/>
            <wp:docPr id="799" name="Freeform 7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42315"/>
                    </a:xfrm>
                    <a:custGeom>
                      <a:rect l="l" t="t" r="r" b="b"/>
                      <a:pathLst>
                        <a:path w="874776" h="242315">
                          <a:moveTo>
                            <a:pt x="865632" y="9144"/>
                          </a:moveTo>
                          <a:lnTo>
                            <a:pt x="874776" y="0"/>
                          </a:lnTo>
                          <a:lnTo>
                            <a:pt x="874776" y="242315"/>
                          </a:lnTo>
                          <a:lnTo>
                            <a:pt x="0" y="242315"/>
                          </a:lnTo>
                          <a:lnTo>
                            <a:pt x="9144" y="233171"/>
                          </a:lnTo>
                          <a:lnTo>
                            <a:pt x="865632" y="23317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6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37084</wp:posOffset>
            </wp:positionV>
            <wp:extent cx="874776" cy="242315"/>
            <wp:effectExtent l="0" t="0" r="0" b="0"/>
            <wp:wrapNone/>
            <wp:docPr id="800" name="Freeform 8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42315"/>
                    </a:xfrm>
                    <a:custGeom>
                      <a:rect l="l" t="t" r="r" b="b"/>
                      <a:pathLst>
                        <a:path w="874776" h="242315">
                          <a:moveTo>
                            <a:pt x="9144" y="233171"/>
                          </a:moveTo>
                          <a:lnTo>
                            <a:pt x="0" y="242315"/>
                          </a:lnTo>
                          <a:lnTo>
                            <a:pt x="0" y="0"/>
                          </a:lnTo>
                          <a:lnTo>
                            <a:pt x="874776" y="0"/>
                          </a:lnTo>
                          <a:lnTo>
                            <a:pt x="865632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2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37084</wp:posOffset>
            </wp:positionV>
            <wp:extent cx="2904745" cy="242315"/>
            <wp:effectExtent l="0" t="0" r="0" b="0"/>
            <wp:wrapNone/>
            <wp:docPr id="801" name="Freeform 8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42315"/>
                    </a:xfrm>
                    <a:custGeom>
                      <a:rect l="l" t="t" r="r" b="b"/>
                      <a:pathLst>
                        <a:path w="2904745" h="242315">
                          <a:moveTo>
                            <a:pt x="2894839" y="9144"/>
                          </a:moveTo>
                          <a:lnTo>
                            <a:pt x="2904745" y="0"/>
                          </a:lnTo>
                          <a:lnTo>
                            <a:pt x="2904745" y="242315"/>
                          </a:lnTo>
                          <a:lnTo>
                            <a:pt x="0" y="242315"/>
                          </a:lnTo>
                          <a:lnTo>
                            <a:pt x="9906" y="233171"/>
                          </a:lnTo>
                          <a:lnTo>
                            <a:pt x="2894839" y="23317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37084</wp:posOffset>
            </wp:positionV>
            <wp:extent cx="2904745" cy="242315"/>
            <wp:effectExtent l="0" t="0" r="0" b="0"/>
            <wp:wrapNone/>
            <wp:docPr id="802" name="Freeform 8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42315"/>
                    </a:xfrm>
                    <a:custGeom>
                      <a:rect l="l" t="t" r="r" b="b"/>
                      <a:pathLst>
                        <a:path w="2904745" h="242315">
                          <a:moveTo>
                            <a:pt x="9906" y="233171"/>
                          </a:moveTo>
                          <a:lnTo>
                            <a:pt x="0" y="242315"/>
                          </a:lnTo>
                          <a:lnTo>
                            <a:pt x="0" y="0"/>
                          </a:lnTo>
                          <a:lnTo>
                            <a:pt x="2904745" y="0"/>
                          </a:lnTo>
                          <a:lnTo>
                            <a:pt x="2894839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820"/>
        </w:tabs>
        <w:spacing w:before="0" w:after="0" w:line="267" w:lineRule="exact"/>
        <w:ind w:left="1820" w:right="314" w:hanging="1530"/>
      </w:pPr>
      <w:r/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NOTE:	Fuse panel is located above thirteenfold auxiliary relay panel. For positions on  </w:t>
      </w:r>
      <w:r>
        <w:br w:type="textWrapping" w:clear="all"/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thirteenfold auxiliary relay panel, see </w:t>
      </w:r>
      <w:r>
        <w:rPr sz="24" baseline="0" dirty="0">
          <w:jc w:val="left"/>
          <w:rFonts w:ascii="Arial" w:hAnsi="Arial" w:cs="Arial"/>
          <w:b/>
          <w:bCs/>
          <w:u w:val="single"/>
          <w:color w:val="000000"/>
          <w:sz w:val="24"/>
          <w:szCs w:val="24"/>
        </w:rPr>
        <w:t>Fig. 1</w:t>
      </w:r>
      <w:r>
        <w:rPr sz="24" baseline="0" dirty="0">
          <w:jc w:val="left"/>
          <w:rFonts w:ascii="Arial" w:hAnsi="Arial" w:cs="Arial"/>
          <w:b/>
          <w:bCs/>
          <w:u w:val="single"/>
          <w:color w:val="000000"/>
          <w:spacing w:val="-2"/>
          <w:sz w:val="24"/>
          <w:szCs w:val="24"/>
        </w:rPr>
        <w:t>0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. 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FUSE IDENTIFICATION (THIRTEENFOLD AUXILIARY RELAY PANEL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1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-891285</wp:posOffset>
            </wp:positionV>
            <wp:extent cx="2904745" cy="242315"/>
            <wp:effectExtent l="0" t="0" r="0" b="0"/>
            <wp:wrapNone/>
            <wp:docPr id="803" name="Freeform 8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42315"/>
                    </a:xfrm>
                    <a:custGeom>
                      <a:rect l="l" t="t" r="r" b="b"/>
                      <a:pathLst>
                        <a:path w="2904745" h="242315">
                          <a:moveTo>
                            <a:pt x="9906" y="233171"/>
                          </a:moveTo>
                          <a:lnTo>
                            <a:pt x="0" y="242315"/>
                          </a:lnTo>
                          <a:lnTo>
                            <a:pt x="0" y="0"/>
                          </a:lnTo>
                          <a:lnTo>
                            <a:pt x="2904745" y="0"/>
                          </a:lnTo>
                          <a:lnTo>
                            <a:pt x="2894839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-648970</wp:posOffset>
            </wp:positionV>
            <wp:extent cx="1058417" cy="243079"/>
            <wp:effectExtent l="0" t="0" r="0" b="0"/>
            <wp:wrapNone/>
            <wp:docPr id="804" name="Freeform 8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43079"/>
                    </a:xfrm>
                    <a:custGeom>
                      <a:rect l="l" t="t" r="r" b="b"/>
                      <a:pathLst>
                        <a:path w="1058417" h="243079">
                          <a:moveTo>
                            <a:pt x="1048511" y="9906"/>
                          </a:moveTo>
                          <a:lnTo>
                            <a:pt x="1058417" y="0"/>
                          </a:lnTo>
                          <a:lnTo>
                            <a:pt x="1058417" y="243079"/>
                          </a:lnTo>
                          <a:lnTo>
                            <a:pt x="0" y="243079"/>
                          </a:lnTo>
                          <a:lnTo>
                            <a:pt x="9905" y="233935"/>
                          </a:lnTo>
                          <a:lnTo>
                            <a:pt x="1048511" y="23393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-648970</wp:posOffset>
            </wp:positionV>
            <wp:extent cx="1058417" cy="243079"/>
            <wp:effectExtent l="0" t="0" r="0" b="0"/>
            <wp:wrapNone/>
            <wp:docPr id="805" name="Freeform 8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43079"/>
                    </a:xfrm>
                    <a:custGeom>
                      <a:rect l="l" t="t" r="r" b="b"/>
                      <a:pathLst>
                        <a:path w="1058417" h="243079">
                          <a:moveTo>
                            <a:pt x="9905" y="233935"/>
                          </a:moveTo>
                          <a:lnTo>
                            <a:pt x="0" y="243079"/>
                          </a:lnTo>
                          <a:lnTo>
                            <a:pt x="0" y="0"/>
                          </a:lnTo>
                          <a:lnTo>
                            <a:pt x="1058417" y="0"/>
                          </a:lnTo>
                          <a:lnTo>
                            <a:pt x="1048511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-648970</wp:posOffset>
            </wp:positionV>
            <wp:extent cx="629412" cy="243079"/>
            <wp:effectExtent l="0" t="0" r="0" b="0"/>
            <wp:wrapNone/>
            <wp:docPr id="806" name="Freeform 8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43079"/>
                    </a:xfrm>
                    <a:custGeom>
                      <a:rect l="l" t="t" r="r" b="b"/>
                      <a:pathLst>
                        <a:path w="629412" h="243079">
                          <a:moveTo>
                            <a:pt x="619506" y="9906"/>
                          </a:moveTo>
                          <a:lnTo>
                            <a:pt x="629412" y="0"/>
                          </a:lnTo>
                          <a:lnTo>
                            <a:pt x="629412" y="243079"/>
                          </a:lnTo>
                          <a:lnTo>
                            <a:pt x="0" y="243079"/>
                          </a:lnTo>
                          <a:lnTo>
                            <a:pt x="9144" y="233935"/>
                          </a:lnTo>
                          <a:lnTo>
                            <a:pt x="619506" y="23393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-648970</wp:posOffset>
            </wp:positionV>
            <wp:extent cx="629412" cy="243079"/>
            <wp:effectExtent l="0" t="0" r="0" b="0"/>
            <wp:wrapNone/>
            <wp:docPr id="807" name="Freeform 8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43079"/>
                    </a:xfrm>
                    <a:custGeom>
                      <a:rect l="l" t="t" r="r" b="b"/>
                      <a:pathLst>
                        <a:path w="629412" h="243079">
                          <a:moveTo>
                            <a:pt x="9144" y="233935"/>
                          </a:moveTo>
                          <a:lnTo>
                            <a:pt x="0" y="243079"/>
                          </a:lnTo>
                          <a:lnTo>
                            <a:pt x="0" y="0"/>
                          </a:lnTo>
                          <a:lnTo>
                            <a:pt x="629412" y="0"/>
                          </a:lnTo>
                          <a:lnTo>
                            <a:pt x="619506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-648970</wp:posOffset>
            </wp:positionV>
            <wp:extent cx="874776" cy="243079"/>
            <wp:effectExtent l="0" t="0" r="0" b="0"/>
            <wp:wrapNone/>
            <wp:docPr id="808" name="Freeform 8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43079"/>
                    </a:xfrm>
                    <a:custGeom>
                      <a:rect l="l" t="t" r="r" b="b"/>
                      <a:pathLst>
                        <a:path w="874776" h="243079">
                          <a:moveTo>
                            <a:pt x="865632" y="9906"/>
                          </a:moveTo>
                          <a:lnTo>
                            <a:pt x="874776" y="0"/>
                          </a:lnTo>
                          <a:lnTo>
                            <a:pt x="874776" y="243079"/>
                          </a:lnTo>
                          <a:lnTo>
                            <a:pt x="0" y="243079"/>
                          </a:lnTo>
                          <a:lnTo>
                            <a:pt x="9144" y="233935"/>
                          </a:lnTo>
                          <a:lnTo>
                            <a:pt x="865632" y="23393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-648970</wp:posOffset>
            </wp:positionV>
            <wp:extent cx="874776" cy="243079"/>
            <wp:effectExtent l="0" t="0" r="0" b="0"/>
            <wp:wrapNone/>
            <wp:docPr id="809" name="Freeform 8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43079"/>
                    </a:xfrm>
                    <a:custGeom>
                      <a:rect l="l" t="t" r="r" b="b"/>
                      <a:pathLst>
                        <a:path w="874776" h="243079">
                          <a:moveTo>
                            <a:pt x="9144" y="233935"/>
                          </a:moveTo>
                          <a:lnTo>
                            <a:pt x="0" y="243079"/>
                          </a:lnTo>
                          <a:lnTo>
                            <a:pt x="0" y="0"/>
                          </a:lnTo>
                          <a:lnTo>
                            <a:pt x="874776" y="0"/>
                          </a:lnTo>
                          <a:lnTo>
                            <a:pt x="865632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-648970</wp:posOffset>
            </wp:positionV>
            <wp:extent cx="2904745" cy="243079"/>
            <wp:effectExtent l="0" t="0" r="0" b="0"/>
            <wp:wrapNone/>
            <wp:docPr id="810" name="Freeform 8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43079"/>
                    </a:xfrm>
                    <a:custGeom>
                      <a:rect l="l" t="t" r="r" b="b"/>
                      <a:pathLst>
                        <a:path w="2904745" h="243079">
                          <a:moveTo>
                            <a:pt x="2894839" y="9906"/>
                          </a:moveTo>
                          <a:lnTo>
                            <a:pt x="2904745" y="0"/>
                          </a:lnTo>
                          <a:lnTo>
                            <a:pt x="2904745" y="243079"/>
                          </a:lnTo>
                          <a:lnTo>
                            <a:pt x="0" y="243079"/>
                          </a:lnTo>
                          <a:lnTo>
                            <a:pt x="9906" y="233935"/>
                          </a:lnTo>
                          <a:lnTo>
                            <a:pt x="2894839" y="233935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-648970</wp:posOffset>
            </wp:positionV>
            <wp:extent cx="2904745" cy="243079"/>
            <wp:effectExtent l="0" t="0" r="0" b="0"/>
            <wp:wrapNone/>
            <wp:docPr id="811" name="Freeform 8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43079"/>
                    </a:xfrm>
                    <a:custGeom>
                      <a:rect l="l" t="t" r="r" b="b"/>
                      <a:pathLst>
                        <a:path w="2904745" h="243079">
                          <a:moveTo>
                            <a:pt x="9906" y="233935"/>
                          </a:moveTo>
                          <a:lnTo>
                            <a:pt x="0" y="243079"/>
                          </a:lnTo>
                          <a:lnTo>
                            <a:pt x="0" y="0"/>
                          </a:lnTo>
                          <a:lnTo>
                            <a:pt x="2904745" y="0"/>
                          </a:lnTo>
                          <a:lnTo>
                            <a:pt x="2894839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-405891</wp:posOffset>
            </wp:positionV>
            <wp:extent cx="1058417" cy="207263"/>
            <wp:effectExtent l="0" t="0" r="0" b="0"/>
            <wp:wrapNone/>
            <wp:docPr id="812" name="Freeform 8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07263"/>
                    </a:xfrm>
                    <a:custGeom>
                      <a:rect l="l" t="t" r="r" b="b"/>
                      <a:pathLst>
                        <a:path w="1058417" h="207263">
                          <a:moveTo>
                            <a:pt x="1048511" y="9906"/>
                          </a:moveTo>
                          <a:lnTo>
                            <a:pt x="1058417" y="0"/>
                          </a:lnTo>
                          <a:lnTo>
                            <a:pt x="1058417" y="207263"/>
                          </a:lnTo>
                          <a:lnTo>
                            <a:pt x="0" y="207263"/>
                          </a:lnTo>
                          <a:lnTo>
                            <a:pt x="9905" y="197357"/>
                          </a:lnTo>
                          <a:lnTo>
                            <a:pt x="1048511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7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-405891</wp:posOffset>
            </wp:positionV>
            <wp:extent cx="1058417" cy="207263"/>
            <wp:effectExtent l="0" t="0" r="0" b="0"/>
            <wp:wrapNone/>
            <wp:docPr id="813" name="Freeform 8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07263"/>
                    </a:xfrm>
                    <a:custGeom>
                      <a:rect l="l" t="t" r="r" b="b"/>
                      <a:pathLst>
                        <a:path w="1058417" h="207263">
                          <a:moveTo>
                            <a:pt x="9905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1058417" y="0"/>
                          </a:lnTo>
                          <a:lnTo>
                            <a:pt x="1048511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1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-405891</wp:posOffset>
            </wp:positionV>
            <wp:extent cx="629412" cy="207263"/>
            <wp:effectExtent l="0" t="0" r="0" b="0"/>
            <wp:wrapNone/>
            <wp:docPr id="814" name="Freeform 8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07263"/>
                    </a:xfrm>
                    <a:custGeom>
                      <a:rect l="l" t="t" r="r" b="b"/>
                      <a:pathLst>
                        <a:path w="629412" h="207263">
                          <a:moveTo>
                            <a:pt x="619506" y="9906"/>
                          </a:moveTo>
                          <a:lnTo>
                            <a:pt x="629412" y="0"/>
                          </a:lnTo>
                          <a:lnTo>
                            <a:pt x="629412" y="207263"/>
                          </a:lnTo>
                          <a:lnTo>
                            <a:pt x="0" y="207263"/>
                          </a:lnTo>
                          <a:lnTo>
                            <a:pt x="9144" y="197357"/>
                          </a:lnTo>
                          <a:lnTo>
                            <a:pt x="619506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-405891</wp:posOffset>
            </wp:positionV>
            <wp:extent cx="629412" cy="207263"/>
            <wp:effectExtent l="0" t="0" r="0" b="0"/>
            <wp:wrapNone/>
            <wp:docPr id="815" name="Freeform 8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07263"/>
                    </a:xfrm>
                    <a:custGeom>
                      <a:rect l="l" t="t" r="r" b="b"/>
                      <a:pathLst>
                        <a:path w="629412" h="207263">
                          <a:moveTo>
                            <a:pt x="9144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629412" y="0"/>
                          </a:lnTo>
                          <a:lnTo>
                            <a:pt x="619506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-405891</wp:posOffset>
            </wp:positionV>
            <wp:extent cx="874776" cy="207263"/>
            <wp:effectExtent l="0" t="0" r="0" b="0"/>
            <wp:wrapNone/>
            <wp:docPr id="816" name="Freeform 8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07263"/>
                    </a:xfrm>
                    <a:custGeom>
                      <a:rect l="l" t="t" r="r" b="b"/>
                      <a:pathLst>
                        <a:path w="874776" h="207263">
                          <a:moveTo>
                            <a:pt x="865632" y="9906"/>
                          </a:moveTo>
                          <a:lnTo>
                            <a:pt x="874776" y="0"/>
                          </a:lnTo>
                          <a:lnTo>
                            <a:pt x="874776" y="207263"/>
                          </a:lnTo>
                          <a:lnTo>
                            <a:pt x="0" y="207263"/>
                          </a:lnTo>
                          <a:lnTo>
                            <a:pt x="9144" y="197357"/>
                          </a:lnTo>
                          <a:lnTo>
                            <a:pt x="865632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-405891</wp:posOffset>
            </wp:positionV>
            <wp:extent cx="874776" cy="207263"/>
            <wp:effectExtent l="0" t="0" r="0" b="0"/>
            <wp:wrapNone/>
            <wp:docPr id="817" name="Freeform 8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07263"/>
                    </a:xfrm>
                    <a:custGeom>
                      <a:rect l="l" t="t" r="r" b="b"/>
                      <a:pathLst>
                        <a:path w="874776" h="207263">
                          <a:moveTo>
                            <a:pt x="9144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874776" y="0"/>
                          </a:lnTo>
                          <a:lnTo>
                            <a:pt x="865632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-405891</wp:posOffset>
            </wp:positionV>
            <wp:extent cx="2904745" cy="207263"/>
            <wp:effectExtent l="0" t="0" r="0" b="0"/>
            <wp:wrapNone/>
            <wp:docPr id="818" name="Freeform 8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07263"/>
                    </a:xfrm>
                    <a:custGeom>
                      <a:rect l="l" t="t" r="r" b="b"/>
                      <a:pathLst>
                        <a:path w="2904745" h="207263">
                          <a:moveTo>
                            <a:pt x="2894839" y="9906"/>
                          </a:moveTo>
                          <a:lnTo>
                            <a:pt x="2904745" y="0"/>
                          </a:lnTo>
                          <a:lnTo>
                            <a:pt x="2904745" y="207263"/>
                          </a:lnTo>
                          <a:lnTo>
                            <a:pt x="0" y="207263"/>
                          </a:lnTo>
                          <a:lnTo>
                            <a:pt x="9906" y="197357"/>
                          </a:lnTo>
                          <a:lnTo>
                            <a:pt x="2894839" y="197357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6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-405891</wp:posOffset>
            </wp:positionV>
            <wp:extent cx="2904745" cy="207263"/>
            <wp:effectExtent l="0" t="0" r="0" b="0"/>
            <wp:wrapNone/>
            <wp:docPr id="819" name="Freeform 8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07263"/>
                    </a:xfrm>
                    <a:custGeom>
                      <a:rect l="l" t="t" r="r" b="b"/>
                      <a:pathLst>
                        <a:path w="2904745" h="207263">
                          <a:moveTo>
                            <a:pt x="9906" y="197357"/>
                          </a:moveTo>
                          <a:lnTo>
                            <a:pt x="0" y="207263"/>
                          </a:lnTo>
                          <a:lnTo>
                            <a:pt x="0" y="0"/>
                          </a:lnTo>
                          <a:lnTo>
                            <a:pt x="2904745" y="0"/>
                          </a:lnTo>
                          <a:lnTo>
                            <a:pt x="2894839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-198628</wp:posOffset>
            </wp:positionV>
            <wp:extent cx="1058417" cy="206502"/>
            <wp:effectExtent l="0" t="0" r="0" b="0"/>
            <wp:wrapNone/>
            <wp:docPr id="820" name="Freeform 8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06502"/>
                    </a:xfrm>
                    <a:custGeom>
                      <a:rect l="l" t="t" r="r" b="b"/>
                      <a:pathLst>
                        <a:path w="1058417" h="206502">
                          <a:moveTo>
                            <a:pt x="1048511" y="9144"/>
                          </a:moveTo>
                          <a:lnTo>
                            <a:pt x="1058417" y="0"/>
                          </a:lnTo>
                          <a:lnTo>
                            <a:pt x="1058417" y="206502"/>
                          </a:lnTo>
                          <a:lnTo>
                            <a:pt x="0" y="206502"/>
                          </a:lnTo>
                          <a:lnTo>
                            <a:pt x="9905" y="197358"/>
                          </a:lnTo>
                          <a:lnTo>
                            <a:pt x="1048511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-198628</wp:posOffset>
            </wp:positionV>
            <wp:extent cx="1058417" cy="206502"/>
            <wp:effectExtent l="0" t="0" r="0" b="0"/>
            <wp:wrapNone/>
            <wp:docPr id="821" name="Freeform 8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06502"/>
                    </a:xfrm>
                    <a:custGeom>
                      <a:rect l="l" t="t" r="r" b="b"/>
                      <a:pathLst>
                        <a:path w="1058417" h="206502">
                          <a:moveTo>
                            <a:pt x="9905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1058417" y="0"/>
                          </a:lnTo>
                          <a:lnTo>
                            <a:pt x="1048511" y="9144"/>
                          </a:lnTo>
                          <a:lnTo>
                            <a:pt x="9905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-198628</wp:posOffset>
            </wp:positionV>
            <wp:extent cx="629412" cy="206502"/>
            <wp:effectExtent l="0" t="0" r="0" b="0"/>
            <wp:wrapNone/>
            <wp:docPr id="822" name="Freeform 8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06502"/>
                    </a:xfrm>
                    <a:custGeom>
                      <a:rect l="l" t="t" r="r" b="b"/>
                      <a:pathLst>
                        <a:path w="629412" h="206502">
                          <a:moveTo>
                            <a:pt x="619506" y="9144"/>
                          </a:moveTo>
                          <a:lnTo>
                            <a:pt x="629412" y="0"/>
                          </a:lnTo>
                          <a:lnTo>
                            <a:pt x="629412" y="206502"/>
                          </a:lnTo>
                          <a:lnTo>
                            <a:pt x="0" y="206502"/>
                          </a:lnTo>
                          <a:lnTo>
                            <a:pt x="9144" y="197358"/>
                          </a:lnTo>
                          <a:lnTo>
                            <a:pt x="619506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-198628</wp:posOffset>
            </wp:positionV>
            <wp:extent cx="629412" cy="206502"/>
            <wp:effectExtent l="0" t="0" r="0" b="0"/>
            <wp:wrapNone/>
            <wp:docPr id="823" name="Freeform 8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06502"/>
                    </a:xfrm>
                    <a:custGeom>
                      <a:rect l="l" t="t" r="r" b="b"/>
                      <a:pathLst>
                        <a:path w="629412" h="206502">
                          <a:moveTo>
                            <a:pt x="9144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629412" y="0"/>
                          </a:lnTo>
                          <a:lnTo>
                            <a:pt x="619506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6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-198628</wp:posOffset>
            </wp:positionV>
            <wp:extent cx="874776" cy="206502"/>
            <wp:effectExtent l="0" t="0" r="0" b="0"/>
            <wp:wrapNone/>
            <wp:docPr id="824" name="Freeform 8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06502"/>
                    </a:xfrm>
                    <a:custGeom>
                      <a:rect l="l" t="t" r="r" b="b"/>
                      <a:pathLst>
                        <a:path w="874776" h="206502">
                          <a:moveTo>
                            <a:pt x="865632" y="9144"/>
                          </a:moveTo>
                          <a:lnTo>
                            <a:pt x="874776" y="0"/>
                          </a:lnTo>
                          <a:lnTo>
                            <a:pt x="874776" y="206502"/>
                          </a:lnTo>
                          <a:lnTo>
                            <a:pt x="0" y="206502"/>
                          </a:lnTo>
                          <a:lnTo>
                            <a:pt x="9144" y="197358"/>
                          </a:lnTo>
                          <a:lnTo>
                            <a:pt x="865632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-198628</wp:posOffset>
            </wp:positionV>
            <wp:extent cx="874776" cy="206502"/>
            <wp:effectExtent l="0" t="0" r="0" b="0"/>
            <wp:wrapNone/>
            <wp:docPr id="825" name="Freeform 8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06502"/>
                    </a:xfrm>
                    <a:custGeom>
                      <a:rect l="l" t="t" r="r" b="b"/>
                      <a:pathLst>
                        <a:path w="874776" h="206502">
                          <a:moveTo>
                            <a:pt x="9144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874776" y="0"/>
                          </a:lnTo>
                          <a:lnTo>
                            <a:pt x="865632" y="9144"/>
                          </a:lnTo>
                          <a:lnTo>
                            <a:pt x="9144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9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-198628</wp:posOffset>
            </wp:positionV>
            <wp:extent cx="2904745" cy="206502"/>
            <wp:effectExtent l="0" t="0" r="0" b="0"/>
            <wp:wrapNone/>
            <wp:docPr id="826" name="Freeform 8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06502"/>
                    </a:xfrm>
                    <a:custGeom>
                      <a:rect l="l" t="t" r="r" b="b"/>
                      <a:pathLst>
                        <a:path w="2904745" h="206502">
                          <a:moveTo>
                            <a:pt x="2894839" y="9144"/>
                          </a:moveTo>
                          <a:lnTo>
                            <a:pt x="2904745" y="0"/>
                          </a:lnTo>
                          <a:lnTo>
                            <a:pt x="2904745" y="206502"/>
                          </a:lnTo>
                          <a:lnTo>
                            <a:pt x="0" y="206502"/>
                          </a:lnTo>
                          <a:lnTo>
                            <a:pt x="9906" y="197358"/>
                          </a:lnTo>
                          <a:lnTo>
                            <a:pt x="2894839" y="19735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8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-198628</wp:posOffset>
            </wp:positionV>
            <wp:extent cx="2904745" cy="206502"/>
            <wp:effectExtent l="0" t="0" r="0" b="0"/>
            <wp:wrapNone/>
            <wp:docPr id="827" name="Freeform 8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06502"/>
                    </a:xfrm>
                    <a:custGeom>
                      <a:rect l="l" t="t" r="r" b="b"/>
                      <a:pathLst>
                        <a:path w="2904745" h="206502">
                          <a:moveTo>
                            <a:pt x="9906" y="197358"/>
                          </a:moveTo>
                          <a:lnTo>
                            <a:pt x="0" y="206502"/>
                          </a:lnTo>
                          <a:lnTo>
                            <a:pt x="0" y="0"/>
                          </a:lnTo>
                          <a:lnTo>
                            <a:pt x="2904745" y="0"/>
                          </a:lnTo>
                          <a:lnTo>
                            <a:pt x="2894839" y="9144"/>
                          </a:lnTo>
                          <a:lnTo>
                            <a:pt x="9906" y="9144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2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7874</wp:posOffset>
            </wp:positionV>
            <wp:extent cx="1058417" cy="207265"/>
            <wp:effectExtent l="0" t="0" r="0" b="0"/>
            <wp:wrapNone/>
            <wp:docPr id="828" name="Freeform 8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07265"/>
                    </a:xfrm>
                    <a:custGeom>
                      <a:rect l="l" t="t" r="r" b="b"/>
                      <a:pathLst>
                        <a:path w="1058417" h="207265">
                          <a:moveTo>
                            <a:pt x="1048511" y="9906"/>
                          </a:moveTo>
                          <a:lnTo>
                            <a:pt x="1058417" y="0"/>
                          </a:lnTo>
                          <a:lnTo>
                            <a:pt x="1058417" y="207265"/>
                          </a:lnTo>
                          <a:lnTo>
                            <a:pt x="0" y="207265"/>
                          </a:lnTo>
                          <a:lnTo>
                            <a:pt x="9905" y="198121"/>
                          </a:lnTo>
                          <a:lnTo>
                            <a:pt x="1048511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1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7874</wp:posOffset>
            </wp:positionV>
            <wp:extent cx="1058417" cy="207265"/>
            <wp:effectExtent l="0" t="0" r="0" b="0"/>
            <wp:wrapNone/>
            <wp:docPr id="829" name="Freeform 8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8417" cy="207265"/>
                    </a:xfrm>
                    <a:custGeom>
                      <a:rect l="l" t="t" r="r" b="b"/>
                      <a:pathLst>
                        <a:path w="1058417" h="207265">
                          <a:moveTo>
                            <a:pt x="9905" y="198121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1058417" y="0"/>
                          </a:lnTo>
                          <a:lnTo>
                            <a:pt x="1048511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7874</wp:posOffset>
            </wp:positionV>
            <wp:extent cx="629412" cy="207265"/>
            <wp:effectExtent l="0" t="0" r="0" b="0"/>
            <wp:wrapNone/>
            <wp:docPr id="830" name="Freeform 8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07265"/>
                    </a:xfrm>
                    <a:custGeom>
                      <a:rect l="l" t="t" r="r" b="b"/>
                      <a:pathLst>
                        <a:path w="629412" h="207265">
                          <a:moveTo>
                            <a:pt x="619506" y="9906"/>
                          </a:moveTo>
                          <a:lnTo>
                            <a:pt x="629412" y="0"/>
                          </a:lnTo>
                          <a:lnTo>
                            <a:pt x="629412" y="207265"/>
                          </a:lnTo>
                          <a:lnTo>
                            <a:pt x="0" y="207265"/>
                          </a:lnTo>
                          <a:lnTo>
                            <a:pt x="9144" y="198121"/>
                          </a:lnTo>
                          <a:lnTo>
                            <a:pt x="619506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1534667</wp:posOffset>
            </wp:positionH>
            <wp:positionV relativeFrom="paragraph">
              <wp:posOffset>7874</wp:posOffset>
            </wp:positionV>
            <wp:extent cx="629412" cy="207265"/>
            <wp:effectExtent l="0" t="0" r="0" b="0"/>
            <wp:wrapNone/>
            <wp:docPr id="831" name="Freeform 8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9412" cy="207265"/>
                    </a:xfrm>
                    <a:custGeom>
                      <a:rect l="l" t="t" r="r" b="b"/>
                      <a:pathLst>
                        <a:path w="629412" h="207265">
                          <a:moveTo>
                            <a:pt x="9144" y="198121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629412" y="0"/>
                          </a:lnTo>
                          <a:lnTo>
                            <a:pt x="619506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8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7874</wp:posOffset>
            </wp:positionV>
            <wp:extent cx="874776" cy="207265"/>
            <wp:effectExtent l="0" t="0" r="0" b="0"/>
            <wp:wrapNone/>
            <wp:docPr id="832" name="Freeform 8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07265"/>
                    </a:xfrm>
                    <a:custGeom>
                      <a:rect l="l" t="t" r="r" b="b"/>
                      <a:pathLst>
                        <a:path w="874776" h="207265">
                          <a:moveTo>
                            <a:pt x="865632" y="9906"/>
                          </a:moveTo>
                          <a:lnTo>
                            <a:pt x="874776" y="0"/>
                          </a:lnTo>
                          <a:lnTo>
                            <a:pt x="874776" y="207265"/>
                          </a:lnTo>
                          <a:lnTo>
                            <a:pt x="0" y="207265"/>
                          </a:lnTo>
                          <a:lnTo>
                            <a:pt x="9144" y="198121"/>
                          </a:lnTo>
                          <a:lnTo>
                            <a:pt x="865632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7" behindDoc="1" locked="0" layoutInCell="1" allowOverlap="1">
            <wp:simplePos x="0" y="0"/>
            <wp:positionH relativeFrom="page">
              <wp:posOffset>2164079</wp:posOffset>
            </wp:positionH>
            <wp:positionV relativeFrom="paragraph">
              <wp:posOffset>7874</wp:posOffset>
            </wp:positionV>
            <wp:extent cx="874776" cy="207265"/>
            <wp:effectExtent l="0" t="0" r="0" b="0"/>
            <wp:wrapNone/>
            <wp:docPr id="833" name="Freeform 8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74776" cy="207265"/>
                    </a:xfrm>
                    <a:custGeom>
                      <a:rect l="l" t="t" r="r" b="b"/>
                      <a:pathLst>
                        <a:path w="874776" h="207265">
                          <a:moveTo>
                            <a:pt x="9144" y="198121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874776" y="0"/>
                          </a:lnTo>
                          <a:lnTo>
                            <a:pt x="865632" y="9906"/>
                          </a:lnTo>
                          <a:lnTo>
                            <a:pt x="9144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1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7874</wp:posOffset>
            </wp:positionV>
            <wp:extent cx="2904745" cy="207265"/>
            <wp:effectExtent l="0" t="0" r="0" b="0"/>
            <wp:wrapNone/>
            <wp:docPr id="834" name="Freeform 8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07265"/>
                    </a:xfrm>
                    <a:custGeom>
                      <a:rect l="l" t="t" r="r" b="b"/>
                      <a:pathLst>
                        <a:path w="2904745" h="207265">
                          <a:moveTo>
                            <a:pt x="2894839" y="9906"/>
                          </a:moveTo>
                          <a:lnTo>
                            <a:pt x="2904745" y="0"/>
                          </a:lnTo>
                          <a:lnTo>
                            <a:pt x="2904745" y="207265"/>
                          </a:lnTo>
                          <a:lnTo>
                            <a:pt x="0" y="207265"/>
                          </a:lnTo>
                          <a:lnTo>
                            <a:pt x="9906" y="198121"/>
                          </a:lnTo>
                          <a:lnTo>
                            <a:pt x="2894839" y="198121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0" behindDoc="1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7874</wp:posOffset>
            </wp:positionV>
            <wp:extent cx="2904745" cy="207265"/>
            <wp:effectExtent l="0" t="0" r="0" b="0"/>
            <wp:wrapNone/>
            <wp:docPr id="835" name="Freeform 8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4745" cy="207265"/>
                    </a:xfrm>
                    <a:custGeom>
                      <a:rect l="l" t="t" r="r" b="b"/>
                      <a:pathLst>
                        <a:path w="2904745" h="207265">
                          <a:moveTo>
                            <a:pt x="9906" y="198121"/>
                          </a:moveTo>
                          <a:lnTo>
                            <a:pt x="0" y="207265"/>
                          </a:lnTo>
                          <a:lnTo>
                            <a:pt x="0" y="0"/>
                          </a:lnTo>
                          <a:lnTo>
                            <a:pt x="2904745" y="0"/>
                          </a:lnTo>
                          <a:lnTo>
                            <a:pt x="2894839" y="9906"/>
                          </a:lnTo>
                          <a:lnTo>
                            <a:pt x="9906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735" w:tblpY="-270"/>
        <w:tblOverlap w:val="never"/>
        "
        <w:tblW w:w="8620" w:type="dxa"/>
        <w:tblLook w:val="04A0" w:firstRow="1" w:lastRow="0" w:firstColumn="1" w:lastColumn="0" w:noHBand="0" w:noVBand="1"/>
      </w:tblPr>
      <w:tblGrid>
        <w:gridCol w:w="1681"/>
        <w:gridCol w:w="991"/>
        <w:gridCol w:w="1377"/>
        <w:gridCol w:w="4590"/>
      </w:tblGrid>
      <w:tr>
        <w:trPr>
          <w:trHeight w:val="377"/>
        </w:trPr>
        <w:tc>
          <w:tcPr>
            <w:tcW w:w="168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7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Position No. </w:t>
            </w:r>
            <w:r>
              <w:rPr sz="20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(1)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</w:p>
        </w:tc>
        <w:tc>
          <w:tcPr>
            <w:tcW w:w="99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7" w:after="0" w:line="240" w:lineRule="auto"/>
              <w:ind w:left="0" w:right="0" w:firstLine="41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b/>
                <w:bCs/>
                <w:color w:val="000000"/>
                <w:position w:val="5"/>
                <w:sz w:val="24"/>
                <w:szCs w:val="24"/>
              </w:rPr>
              <w:t>Fuse No.  </w:t>
            </w:r>
          </w:p>
        </w:tc>
        <w:tc>
          <w:tcPr>
            <w:tcW w:w="13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7" w:after="0" w:line="240" w:lineRule="auto"/>
              <w:ind w:left="0" w:right="0" w:firstLine="51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b/>
                <w:bCs/>
                <w:color w:val="000000"/>
                <w:position w:val="5"/>
                <w:sz w:val="24"/>
                <w:szCs w:val="24"/>
              </w:rPr>
              <w:t>Amp Rating  </w:t>
            </w:r>
          </w:p>
        </w:tc>
        <w:tc>
          <w:tcPr>
            <w:tcW w:w="459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7" w:after="0" w:line="240" w:lineRule="auto"/>
              <w:ind w:left="0" w:right="0" w:firstLine="2765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b/>
                <w:bCs/>
                <w:color w:val="000000"/>
                <w:position w:val="5"/>
                <w:sz w:val="24"/>
                <w:szCs w:val="24"/>
              </w:rPr>
              <w:t>Circuit Protected  </w:t>
            </w:r>
          </w:p>
        </w:tc>
      </w:tr>
      <w:tr>
        <w:trPr>
          <w:trHeight w:val="362"/>
        </w:trPr>
        <w:tc>
          <w:tcPr>
            <w:tcW w:w="168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 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(2)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</w:p>
        </w:tc>
        <w:tc>
          <w:tcPr>
            <w:tcW w:w="99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" w:after="0" w:line="240" w:lineRule="auto"/>
              <w:ind w:left="0" w:right="0" w:firstLine="241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color w:val="000000"/>
                <w:position w:val="5"/>
                <w:sz w:val="24"/>
                <w:szCs w:val="24"/>
              </w:rPr>
              <w:t>S283  </w:t>
            </w:r>
          </w:p>
        </w:tc>
        <w:tc>
          <w:tcPr>
            <w:tcW w:w="13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" w:after="0" w:line="240" w:lineRule="auto"/>
              <w:ind w:left="0" w:right="0" w:firstLine="561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color w:val="000000"/>
                <w:position w:val="5"/>
                <w:sz w:val="24"/>
                <w:szCs w:val="24"/>
              </w:rPr>
              <w:t>15  </w:t>
            </w:r>
          </w:p>
        </w:tc>
        <w:tc>
          <w:tcPr>
            <w:tcW w:w="459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" w:after="0" w:line="240" w:lineRule="auto"/>
              <w:ind w:left="0" w:right="0" w:firstLine="2478"/>
              <w:jc w:val="both"/>
            </w:pPr>
            <w:r>
              <w:rPr sz="24" baseline="5" dirty="0">
                <w:jc w:val="left"/>
                <w:rFonts w:ascii="Times New Roman" w:hAnsi="Times New Roman" w:cs="Times New Roman"/>
                <w:color w:val="000000"/>
                <w:position w:val="5"/>
                <w:sz w:val="24"/>
                <w:szCs w:val="24"/>
              </w:rPr>
              <w:t>Brake Vacuum Pump  </w:t>
            </w:r>
          </w:p>
        </w:tc>
      </w:tr>
      <w:tr>
        <w:trPr>
          <w:trHeight w:val="306"/>
        </w:trPr>
        <w:tc>
          <w:tcPr>
            <w:tcW w:w="168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  </w:t>
            </w:r>
          </w:p>
        </w:tc>
        <w:tc>
          <w:tcPr>
            <w:tcW w:w="99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30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S43  </w:t>
            </w:r>
          </w:p>
        </w:tc>
        <w:tc>
          <w:tcPr>
            <w:tcW w:w="13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6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</w:p>
        </w:tc>
        <w:tc>
          <w:tcPr>
            <w:tcW w:w="459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498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Power Window Circuit Breaker  </w:t>
            </w:r>
          </w:p>
        </w:tc>
      </w:tr>
      <w:tr>
        <w:trPr>
          <w:trHeight w:val="305"/>
        </w:trPr>
        <w:tc>
          <w:tcPr>
            <w:tcW w:w="168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  </w:t>
            </w:r>
          </w:p>
        </w:tc>
        <w:tc>
          <w:tcPr>
            <w:tcW w:w="99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4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S111  </w:t>
            </w:r>
          </w:p>
        </w:tc>
        <w:tc>
          <w:tcPr>
            <w:tcW w:w="13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6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459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183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Alarm System &amp; Anti-Theft  </w:t>
            </w:r>
          </w:p>
        </w:tc>
      </w:tr>
      <w:tr>
        <w:trPr>
          <w:trHeight w:val="306"/>
        </w:trPr>
        <w:tc>
          <w:tcPr>
            <w:tcW w:w="168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0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G  </w:t>
            </w:r>
          </w:p>
        </w:tc>
        <w:tc>
          <w:tcPr>
            <w:tcW w:w="99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4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S144  </w:t>
            </w:r>
          </w:p>
        </w:tc>
        <w:tc>
          <w:tcPr>
            <w:tcW w:w="137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561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</w:p>
        </w:tc>
        <w:tc>
          <w:tcPr>
            <w:tcW w:w="459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217"/>
              <w:jc w:val="both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Central Locking/Anti-Theft Warning System  </w:t>
            </w:r>
          </w:p>
        </w:tc>
      </w:tr>
      <w:tr>
        <w:trPr>
          <w:trHeight w:val="1088"/>
        </w:trPr>
        <w:tc>
          <w:tcPr>
            <w:tcW w:w="8640" w:type="dxa"/>
            <w:gridSpan w:val="4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10" w:right="0" w:firstLine="44"/>
              <w:jc w:val="both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(1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Manufacturer does not specify position of fuse. Available position is "A", "C" and 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337"/>
            </w:pP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"D".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0" w:firstLine="44"/>
            </w:pP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(2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pacing w:val="60"/>
                <w:sz w:val="20"/>
                <w:szCs w:val="20"/>
              </w:rPr>
              <w:t>)</w:t>
            </w:r>
            <w:r>
              <w:rPr sz="24" baseline="-3" dirty="0">
                <w:jc w:val="left"/>
                <w:rFonts w:ascii="Times New Roman" w:hAnsi="Times New Roman" w:cs="Times New Roman"/>
                <w:color w:val="000000"/>
                <w:position w:val="-3"/>
                <w:sz w:val="24"/>
                <w:szCs w:val="24"/>
              </w:rPr>
              <w:t>On convertible models only.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5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39878</wp:posOffset>
            </wp:positionV>
            <wp:extent cx="5467350" cy="694944"/>
            <wp:effectExtent l="0" t="0" r="0" b="0"/>
            <wp:wrapNone/>
            <wp:docPr id="836" name="Freeform 8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694944"/>
                    </a:xfrm>
                    <a:custGeom>
                      <a:rect l="l" t="t" r="r" b="b"/>
                      <a:pathLst>
                        <a:path w="5467350" h="694944">
                          <a:moveTo>
                            <a:pt x="5457444" y="9906"/>
                          </a:moveTo>
                          <a:lnTo>
                            <a:pt x="5467350" y="0"/>
                          </a:lnTo>
                          <a:lnTo>
                            <a:pt x="5467350" y="694944"/>
                          </a:lnTo>
                          <a:lnTo>
                            <a:pt x="0" y="694944"/>
                          </a:lnTo>
                          <a:lnTo>
                            <a:pt x="9905" y="685038"/>
                          </a:lnTo>
                          <a:lnTo>
                            <a:pt x="5457444" y="685038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39878</wp:posOffset>
            </wp:positionV>
            <wp:extent cx="5467350" cy="694944"/>
            <wp:effectExtent l="0" t="0" r="0" b="0"/>
            <wp:wrapNone/>
            <wp:docPr id="837" name="Freeform 8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67350" cy="694944"/>
                    </a:xfrm>
                    <a:custGeom>
                      <a:rect l="l" t="t" r="r" b="b"/>
                      <a:pathLst>
                        <a:path w="5467350" h="694944">
                          <a:moveTo>
                            <a:pt x="9905" y="685038"/>
                          </a:moveTo>
                          <a:lnTo>
                            <a:pt x="0" y="694944"/>
                          </a:lnTo>
                          <a:lnTo>
                            <a:pt x="0" y="0"/>
                          </a:lnTo>
                          <a:lnTo>
                            <a:pt x="5467350" y="0"/>
                          </a:lnTo>
                          <a:lnTo>
                            <a:pt x="5457444" y="9906"/>
                          </a:lnTo>
                          <a:lnTo>
                            <a:pt x="9905" y="9906"/>
                          </a:ln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76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2250" w:h="13171"/>
          <w:pgMar w:top="385" w:right="500" w:bottom="400" w:left="500" w:header="708" w:footer="708" w:gutter="0"/>
          <w:docGrid w:linePitch="360"/>
        </w:sectPr>
      </w:pPr>
      <w:r/>
    </w:p>
    <w:p>
      <w:r/>
    </w:p>
    <w:sectPr>
      <w:type w:val="continuous"/>
      <w:pgSz w:w="12250" w:h="13171"/>
      <w:pgMar w:top="385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1.png"/><Relationship Id="rId103" Type="http://schemas.openxmlformats.org/officeDocument/2006/relationships/image" Target="media/image101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52" Type="http://schemas.openxmlformats.org/officeDocument/2006/relationships/image" Target="media/image152.png"/><Relationship Id="rId153" Type="http://schemas.openxmlformats.org/officeDocument/2006/relationships/image" Target="media/image152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356" Type="http://schemas.openxmlformats.org/officeDocument/2006/relationships/image" Target="media/image356.png"/><Relationship Id="rId357" Type="http://schemas.openxmlformats.org/officeDocument/2006/relationships/image" Target="media/image357.png"/><Relationship Id="rId513" Type="http://schemas.openxmlformats.org/officeDocument/2006/relationships/image" Target="media/image513.png"/><Relationship Id="rId514" Type="http://schemas.openxmlformats.org/officeDocument/2006/relationships/image" Target="media/image514.png"/><Relationship Id="rId614" Type="http://schemas.openxmlformats.org/officeDocument/2006/relationships/image" Target="media/image614.png"/><Relationship Id="rId633" Type="http://schemas.openxmlformats.org/officeDocument/2006/relationships/image" Target="media/image633.png"/><Relationship Id="rId634" Type="http://schemas.openxmlformats.org/officeDocument/2006/relationships/image" Target="media/image634.png"/><Relationship Id="rId639" Type="http://schemas.openxmlformats.org/officeDocument/2006/relationships/image" Target="media/image639.png"/><Relationship Id="rId640" Type="http://schemas.openxmlformats.org/officeDocument/2006/relationships/image" Target="media/image639.png"/><Relationship Id="rId641" Type="http://schemas.openxmlformats.org/officeDocument/2006/relationships/image" Target="media/image639.png"/><Relationship Id="rId642" Type="http://schemas.openxmlformats.org/officeDocument/2006/relationships/image" Target="media/image639.png"/><Relationship Id="rId643" Type="http://schemas.openxmlformats.org/officeDocument/2006/relationships/image" Target="media/image639.png"/><Relationship Id="rId644" Type="http://schemas.openxmlformats.org/officeDocument/2006/relationships/image" Target="media/image639.png"/><Relationship Id="rId645" Type="http://schemas.openxmlformats.org/officeDocument/2006/relationships/image" Target="media/image639.png"/><Relationship Id="rId646" Type="http://schemas.openxmlformats.org/officeDocument/2006/relationships/image" Target="media/image639.png"/><Relationship Id="rId647" Type="http://schemas.openxmlformats.org/officeDocument/2006/relationships/image" Target="media/image647.png"/><Relationship Id="rId648" Type="http://schemas.openxmlformats.org/officeDocument/2006/relationships/image" Target="media/image648.png"/><Relationship Id="rId649" Type="http://schemas.openxmlformats.org/officeDocument/2006/relationships/image" Target="media/image649.png"/><Relationship Id="rId650" Type="http://schemas.openxmlformats.org/officeDocument/2006/relationships/image" Target="media/image649.png"/><Relationship Id="rId651" Type="http://schemas.openxmlformats.org/officeDocument/2006/relationships/image" Target="media/image651.png"/><Relationship Id="rId652" Type="http://schemas.openxmlformats.org/officeDocument/2006/relationships/image" Target="media/image652.png"/><Relationship Id="rId698" Type="http://schemas.openxmlformats.org/officeDocument/2006/relationships/image" Target="media/image698.png"/><Relationship Id="rId723" Type="http://schemas.openxmlformats.org/officeDocument/2006/relationships/image" Target="media/image723.png"/><Relationship Id="rId724" Type="http://schemas.openxmlformats.org/officeDocument/2006/relationships/image" Target="media/image7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2022-04-25T12:46:04Z</dcterms:created>
  <dcterms:modified xsi:type="dcterms:W3CDTF">2022-04-25T12:46:04Z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